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D9577" w14:textId="0A05E276" w:rsidR="00BA3FC9" w:rsidRPr="007C3069" w:rsidRDefault="00BA3FC9" w:rsidP="00BA3FC9">
      <w:pPr>
        <w:ind w:left="1134" w:right="560"/>
        <w:jc w:val="center"/>
        <w:rPr>
          <w:b/>
          <w:bCs/>
          <w:sz w:val="28"/>
          <w:szCs w:val="28"/>
        </w:rPr>
      </w:pPr>
      <w:bookmarkStart w:id="0" w:name="_MacBuGuideStaticData_5613H"/>
      <w:bookmarkStart w:id="1" w:name="_MacBuGuideStaticData_533H"/>
      <w:bookmarkStart w:id="2" w:name="_MacBuGuideStaticData_6192V"/>
      <w:bookmarkStart w:id="3" w:name="_MacBuGuideStaticData_1930H"/>
      <w:r w:rsidRPr="007C3069">
        <w:rPr>
          <w:b/>
          <w:bCs/>
          <w:sz w:val="28"/>
          <w:szCs w:val="28"/>
        </w:rPr>
        <w:t xml:space="preserve">Care Home/Nursing Home </w:t>
      </w:r>
      <w:r w:rsidRPr="007C3069">
        <w:rPr>
          <w:b/>
          <w:bCs/>
          <w:sz w:val="28"/>
          <w:szCs w:val="28"/>
        </w:rPr>
        <w:t>“</w:t>
      </w:r>
      <w:r w:rsidR="007C3069" w:rsidRPr="007C3069">
        <w:rPr>
          <w:b/>
          <w:bCs/>
          <w:sz w:val="28"/>
          <w:szCs w:val="28"/>
        </w:rPr>
        <w:t>C</w:t>
      </w:r>
      <w:r w:rsidRPr="007C3069">
        <w:rPr>
          <w:b/>
          <w:bCs/>
          <w:sz w:val="28"/>
          <w:szCs w:val="28"/>
        </w:rPr>
        <w:t xml:space="preserve">heck </w:t>
      </w:r>
      <w:r w:rsidR="007C3069" w:rsidRPr="007C3069">
        <w:rPr>
          <w:b/>
          <w:bCs/>
          <w:sz w:val="28"/>
          <w:szCs w:val="28"/>
        </w:rPr>
        <w:t>I</w:t>
      </w:r>
      <w:r w:rsidRPr="007C3069">
        <w:rPr>
          <w:b/>
          <w:bCs/>
          <w:sz w:val="28"/>
          <w:szCs w:val="28"/>
        </w:rPr>
        <w:t>n</w:t>
      </w:r>
      <w:r w:rsidRPr="007C3069">
        <w:rPr>
          <w:b/>
          <w:bCs/>
          <w:sz w:val="28"/>
          <w:szCs w:val="28"/>
        </w:rPr>
        <w:t>”</w:t>
      </w:r>
      <w:r w:rsidRPr="007C3069">
        <w:rPr>
          <w:b/>
          <w:bCs/>
          <w:sz w:val="28"/>
          <w:szCs w:val="28"/>
        </w:rPr>
        <w:t xml:space="preserve"> </w:t>
      </w:r>
      <w:r w:rsidR="007C3069" w:rsidRPr="007C3069">
        <w:rPr>
          <w:b/>
          <w:bCs/>
          <w:sz w:val="28"/>
          <w:szCs w:val="28"/>
        </w:rPr>
        <w:t>Questions &amp; Action Log</w:t>
      </w:r>
    </w:p>
    <w:p w14:paraId="743BD7DC" w14:textId="77777777" w:rsidR="00BA3FC9" w:rsidRPr="007C3069" w:rsidRDefault="00BA3FC9" w:rsidP="00BA3FC9">
      <w:pPr>
        <w:ind w:left="1134" w:right="560"/>
        <w:rPr>
          <w:b/>
          <w:bCs/>
          <w:sz w:val="28"/>
          <w:szCs w:val="28"/>
        </w:rPr>
      </w:pPr>
    </w:p>
    <w:p w14:paraId="3228EA24" w14:textId="77777777" w:rsidR="007C3069" w:rsidRDefault="007C3069" w:rsidP="00BA3FC9">
      <w:pPr>
        <w:ind w:left="1134" w:right="560"/>
        <w:rPr>
          <w:sz w:val="28"/>
          <w:szCs w:val="28"/>
        </w:rPr>
      </w:pPr>
    </w:p>
    <w:p w14:paraId="36D506D6" w14:textId="2C5E211C" w:rsidR="00BA3FC9" w:rsidRPr="007C3069" w:rsidRDefault="00BA3FC9" w:rsidP="00BA3FC9">
      <w:pPr>
        <w:ind w:left="1134" w:right="560"/>
        <w:rPr>
          <w:sz w:val="28"/>
          <w:szCs w:val="28"/>
        </w:rPr>
      </w:pPr>
      <w:r w:rsidRPr="007C3069">
        <w:rPr>
          <w:sz w:val="28"/>
          <w:szCs w:val="28"/>
        </w:rPr>
        <w:t xml:space="preserve">Date and time of </w:t>
      </w:r>
      <w:r w:rsidR="007C3069" w:rsidRPr="007C3069">
        <w:rPr>
          <w:sz w:val="28"/>
          <w:szCs w:val="28"/>
        </w:rPr>
        <w:t>check in call/</w:t>
      </w:r>
      <w:r w:rsidRPr="007C3069">
        <w:rPr>
          <w:sz w:val="28"/>
          <w:szCs w:val="28"/>
        </w:rPr>
        <w:t>meeting:</w:t>
      </w:r>
    </w:p>
    <w:p w14:paraId="25741995" w14:textId="77777777" w:rsidR="00BA3FC9" w:rsidRPr="007C3069" w:rsidRDefault="00BA3FC9" w:rsidP="00BA3FC9">
      <w:pPr>
        <w:ind w:left="1134" w:right="560"/>
        <w:rPr>
          <w:sz w:val="28"/>
          <w:szCs w:val="28"/>
        </w:rPr>
      </w:pPr>
    </w:p>
    <w:p w14:paraId="72063ACC" w14:textId="77777777" w:rsidR="00BA3FC9" w:rsidRPr="007C3069" w:rsidRDefault="00BA3FC9" w:rsidP="00BA3FC9">
      <w:pPr>
        <w:ind w:left="1134" w:right="560"/>
        <w:rPr>
          <w:sz w:val="28"/>
          <w:szCs w:val="28"/>
        </w:rPr>
      </w:pPr>
      <w:r w:rsidRPr="007C3069">
        <w:rPr>
          <w:sz w:val="28"/>
          <w:szCs w:val="28"/>
        </w:rPr>
        <w:t>Care Home/Nursing Home Name:</w:t>
      </w:r>
    </w:p>
    <w:p w14:paraId="740AA3DC" w14:textId="77777777" w:rsidR="00BA3FC9" w:rsidRPr="007C3069" w:rsidRDefault="00BA3FC9" w:rsidP="00BA3FC9">
      <w:pPr>
        <w:ind w:left="1134" w:right="560"/>
        <w:rPr>
          <w:b/>
          <w:bCs/>
          <w:sz w:val="28"/>
          <w:szCs w:val="28"/>
        </w:rPr>
      </w:pPr>
    </w:p>
    <w:p w14:paraId="43C60A55" w14:textId="76EEDF7F" w:rsidR="00847571" w:rsidRPr="007C3069" w:rsidRDefault="00BA3FC9" w:rsidP="00BA3FC9">
      <w:pPr>
        <w:ind w:left="1134" w:right="560"/>
        <w:rPr>
          <w:b/>
          <w:bCs/>
          <w:sz w:val="28"/>
          <w:szCs w:val="28"/>
        </w:rPr>
      </w:pPr>
      <w:r w:rsidRPr="007C3069">
        <w:rPr>
          <w:b/>
          <w:bCs/>
          <w:sz w:val="28"/>
          <w:szCs w:val="28"/>
        </w:rPr>
        <w:t>Virtual attendees:</w:t>
      </w:r>
    </w:p>
    <w:p w14:paraId="4500F4DC" w14:textId="50BE8126" w:rsidR="007C3069" w:rsidRDefault="007C3069" w:rsidP="00BA3FC9">
      <w:pPr>
        <w:ind w:left="1134" w:right="560"/>
      </w:pP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5037"/>
        <w:gridCol w:w="5159"/>
      </w:tblGrid>
      <w:tr w:rsidR="007C3069" w14:paraId="52751B87" w14:textId="77777777" w:rsidTr="007C3069">
        <w:tc>
          <w:tcPr>
            <w:tcW w:w="5665" w:type="dxa"/>
          </w:tcPr>
          <w:p w14:paraId="5F05A2AB" w14:textId="7F724CBC" w:rsidR="007C3069" w:rsidRPr="007C3069" w:rsidRDefault="007C3069" w:rsidP="00BA3FC9">
            <w:pPr>
              <w:ind w:right="560"/>
              <w:rPr>
                <w:b/>
                <w:bCs/>
              </w:rPr>
            </w:pPr>
            <w:r w:rsidRPr="007C3069">
              <w:rPr>
                <w:b/>
                <w:bCs/>
              </w:rPr>
              <w:t>Name</w:t>
            </w:r>
          </w:p>
        </w:tc>
        <w:tc>
          <w:tcPr>
            <w:tcW w:w="5665" w:type="dxa"/>
          </w:tcPr>
          <w:p w14:paraId="4945E2B9" w14:textId="77777777" w:rsidR="007C3069" w:rsidRDefault="007C3069" w:rsidP="00BA3FC9">
            <w:pPr>
              <w:ind w:right="560"/>
              <w:rPr>
                <w:b/>
                <w:bCs/>
              </w:rPr>
            </w:pPr>
            <w:r w:rsidRPr="007C3069">
              <w:rPr>
                <w:b/>
                <w:bCs/>
              </w:rPr>
              <w:t>Organisation</w:t>
            </w:r>
          </w:p>
          <w:p w14:paraId="763E6351" w14:textId="48BB01EE" w:rsidR="007C3069" w:rsidRPr="007C3069" w:rsidRDefault="007C3069" w:rsidP="00BA3FC9">
            <w:pPr>
              <w:ind w:right="560"/>
              <w:rPr>
                <w:b/>
                <w:bCs/>
              </w:rPr>
            </w:pPr>
          </w:p>
        </w:tc>
      </w:tr>
      <w:tr w:rsidR="007C3069" w14:paraId="03D1B539" w14:textId="77777777" w:rsidTr="007C3069">
        <w:tc>
          <w:tcPr>
            <w:tcW w:w="5665" w:type="dxa"/>
          </w:tcPr>
          <w:p w14:paraId="3D23B684" w14:textId="77777777" w:rsidR="007C3069" w:rsidRDefault="007C3069" w:rsidP="00BA3FC9">
            <w:pPr>
              <w:ind w:right="560"/>
            </w:pPr>
          </w:p>
          <w:p w14:paraId="71ADE2AE" w14:textId="2AF6122B" w:rsidR="007C3069" w:rsidRDefault="007C3069" w:rsidP="00BA3FC9">
            <w:pPr>
              <w:ind w:right="560"/>
            </w:pPr>
          </w:p>
        </w:tc>
        <w:tc>
          <w:tcPr>
            <w:tcW w:w="5665" w:type="dxa"/>
          </w:tcPr>
          <w:p w14:paraId="36DE28D8" w14:textId="77777777" w:rsidR="007C3069" w:rsidRDefault="007C3069" w:rsidP="00BA3FC9">
            <w:pPr>
              <w:ind w:right="560"/>
            </w:pPr>
          </w:p>
        </w:tc>
      </w:tr>
      <w:tr w:rsidR="007C3069" w14:paraId="14825723" w14:textId="77777777" w:rsidTr="007C3069">
        <w:tc>
          <w:tcPr>
            <w:tcW w:w="5665" w:type="dxa"/>
          </w:tcPr>
          <w:p w14:paraId="75006FAD" w14:textId="77777777" w:rsidR="007C3069" w:rsidRDefault="007C3069" w:rsidP="00BA3FC9">
            <w:pPr>
              <w:ind w:right="560"/>
            </w:pPr>
          </w:p>
          <w:p w14:paraId="1F21FB83" w14:textId="1E1DB6F4" w:rsidR="007C3069" w:rsidRDefault="007C3069" w:rsidP="00BA3FC9">
            <w:pPr>
              <w:ind w:right="560"/>
            </w:pPr>
          </w:p>
        </w:tc>
        <w:tc>
          <w:tcPr>
            <w:tcW w:w="5665" w:type="dxa"/>
          </w:tcPr>
          <w:p w14:paraId="75BAA614" w14:textId="77777777" w:rsidR="007C3069" w:rsidRDefault="007C3069" w:rsidP="00BA3FC9">
            <w:pPr>
              <w:ind w:right="560"/>
            </w:pPr>
          </w:p>
        </w:tc>
      </w:tr>
      <w:tr w:rsidR="007C3069" w14:paraId="2C9AE91A" w14:textId="77777777" w:rsidTr="007C3069">
        <w:tc>
          <w:tcPr>
            <w:tcW w:w="5665" w:type="dxa"/>
          </w:tcPr>
          <w:p w14:paraId="3DBC9AB7" w14:textId="77777777" w:rsidR="007C3069" w:rsidRDefault="007C3069" w:rsidP="00BA3FC9">
            <w:pPr>
              <w:ind w:right="560"/>
            </w:pPr>
          </w:p>
          <w:p w14:paraId="67559595" w14:textId="2CC9332A" w:rsidR="007C3069" w:rsidRDefault="007C3069" w:rsidP="00BA3FC9">
            <w:pPr>
              <w:ind w:right="560"/>
            </w:pPr>
          </w:p>
        </w:tc>
        <w:tc>
          <w:tcPr>
            <w:tcW w:w="5665" w:type="dxa"/>
          </w:tcPr>
          <w:p w14:paraId="595853FD" w14:textId="77777777" w:rsidR="007C3069" w:rsidRDefault="007C3069" w:rsidP="00BA3FC9">
            <w:pPr>
              <w:ind w:right="560"/>
            </w:pPr>
          </w:p>
        </w:tc>
      </w:tr>
      <w:tr w:rsidR="007C3069" w14:paraId="704AECE3" w14:textId="77777777" w:rsidTr="007C3069">
        <w:tc>
          <w:tcPr>
            <w:tcW w:w="5665" w:type="dxa"/>
          </w:tcPr>
          <w:p w14:paraId="0DDD2ADF" w14:textId="77777777" w:rsidR="007C3069" w:rsidRDefault="007C3069" w:rsidP="00BA3FC9">
            <w:pPr>
              <w:ind w:right="560"/>
            </w:pPr>
          </w:p>
          <w:p w14:paraId="4DED5C44" w14:textId="07882AC3" w:rsidR="007C3069" w:rsidRDefault="007C3069" w:rsidP="00BA3FC9">
            <w:pPr>
              <w:ind w:right="560"/>
            </w:pPr>
          </w:p>
        </w:tc>
        <w:tc>
          <w:tcPr>
            <w:tcW w:w="5665" w:type="dxa"/>
          </w:tcPr>
          <w:p w14:paraId="25F98408" w14:textId="77777777" w:rsidR="007C3069" w:rsidRDefault="007C3069" w:rsidP="00BA3FC9">
            <w:pPr>
              <w:ind w:right="560"/>
            </w:pPr>
          </w:p>
        </w:tc>
      </w:tr>
      <w:tr w:rsidR="007C3069" w14:paraId="47AA5178" w14:textId="77777777" w:rsidTr="007C3069">
        <w:tc>
          <w:tcPr>
            <w:tcW w:w="5665" w:type="dxa"/>
          </w:tcPr>
          <w:p w14:paraId="5677B080" w14:textId="77777777" w:rsidR="007C3069" w:rsidRDefault="007C3069" w:rsidP="00BA3FC9">
            <w:pPr>
              <w:ind w:right="560"/>
            </w:pPr>
          </w:p>
          <w:p w14:paraId="056EB355" w14:textId="78C2710B" w:rsidR="007C3069" w:rsidRDefault="007C3069" w:rsidP="00BA3FC9">
            <w:pPr>
              <w:ind w:right="560"/>
            </w:pPr>
          </w:p>
        </w:tc>
        <w:tc>
          <w:tcPr>
            <w:tcW w:w="5665" w:type="dxa"/>
          </w:tcPr>
          <w:p w14:paraId="02E288E4" w14:textId="77777777" w:rsidR="007C3069" w:rsidRDefault="007C3069" w:rsidP="00BA3FC9">
            <w:pPr>
              <w:ind w:right="560"/>
            </w:pPr>
          </w:p>
        </w:tc>
      </w:tr>
    </w:tbl>
    <w:p w14:paraId="376D77DB" w14:textId="7D9BD95B" w:rsidR="007C3069" w:rsidRDefault="007C3069" w:rsidP="00BA3FC9">
      <w:pPr>
        <w:ind w:left="1134" w:right="560"/>
      </w:pPr>
    </w:p>
    <w:p w14:paraId="5EEE7F3A" w14:textId="1D0E8DF3" w:rsidR="007C3069" w:rsidRPr="007C3069" w:rsidRDefault="007C3069" w:rsidP="007C3069">
      <w:pPr>
        <w:ind w:left="1134" w:right="560"/>
        <w:jc w:val="center"/>
        <w:rPr>
          <w:b/>
          <w:bCs/>
          <w:sz w:val="28"/>
          <w:szCs w:val="28"/>
        </w:rPr>
      </w:pPr>
      <w:r w:rsidRPr="007C3069">
        <w:rPr>
          <w:b/>
          <w:bCs/>
          <w:sz w:val="28"/>
          <w:szCs w:val="28"/>
        </w:rPr>
        <w:t>Questions</w:t>
      </w:r>
    </w:p>
    <w:p w14:paraId="1F872F6E" w14:textId="77777777" w:rsidR="00847571" w:rsidRDefault="00847571" w:rsidP="004E107C">
      <w:pPr>
        <w:ind w:left="1134" w:right="560"/>
      </w:pPr>
    </w:p>
    <w:tbl>
      <w:tblPr>
        <w:tblStyle w:val="TableGrid"/>
        <w:tblW w:w="0" w:type="auto"/>
        <w:tblInd w:w="1134" w:type="dxa"/>
        <w:tblLayout w:type="fixed"/>
        <w:tblLook w:val="04A0" w:firstRow="1" w:lastRow="0" w:firstColumn="1" w:lastColumn="0" w:noHBand="0" w:noVBand="1"/>
      </w:tblPr>
      <w:tblGrid>
        <w:gridCol w:w="846"/>
        <w:gridCol w:w="6237"/>
        <w:gridCol w:w="3113"/>
      </w:tblGrid>
      <w:tr w:rsidR="00BA3FC9" w14:paraId="79A7F64A" w14:textId="77777777" w:rsidTr="007C3069">
        <w:tc>
          <w:tcPr>
            <w:tcW w:w="7083" w:type="dxa"/>
            <w:gridSpan w:val="2"/>
          </w:tcPr>
          <w:p w14:paraId="594F4386" w14:textId="46A2D2CE" w:rsidR="00BA3FC9" w:rsidRPr="007C3069" w:rsidRDefault="00BA3FC9" w:rsidP="00BA3FC9">
            <w:pPr>
              <w:ind w:right="560"/>
              <w:jc w:val="center"/>
              <w:rPr>
                <w:b/>
                <w:bCs/>
              </w:rPr>
            </w:pPr>
            <w:r w:rsidRPr="007C3069">
              <w:rPr>
                <w:b/>
                <w:bCs/>
              </w:rPr>
              <w:t>Check- In Question</w:t>
            </w:r>
          </w:p>
        </w:tc>
        <w:tc>
          <w:tcPr>
            <w:tcW w:w="3113" w:type="dxa"/>
          </w:tcPr>
          <w:p w14:paraId="7D488C1A" w14:textId="77777777" w:rsidR="00BA3FC9" w:rsidRPr="007C3069" w:rsidRDefault="00BA3FC9" w:rsidP="004E107C">
            <w:pPr>
              <w:ind w:right="560"/>
              <w:rPr>
                <w:b/>
                <w:bCs/>
              </w:rPr>
            </w:pPr>
            <w:r w:rsidRPr="007C3069">
              <w:rPr>
                <w:b/>
                <w:bCs/>
              </w:rPr>
              <w:t>Response</w:t>
            </w:r>
          </w:p>
          <w:p w14:paraId="50DE4272" w14:textId="4F5EA764" w:rsidR="00BA3FC9" w:rsidRPr="007C3069" w:rsidRDefault="00BA3FC9" w:rsidP="004E107C">
            <w:pPr>
              <w:ind w:right="560"/>
              <w:rPr>
                <w:b/>
                <w:bCs/>
              </w:rPr>
            </w:pPr>
          </w:p>
        </w:tc>
      </w:tr>
      <w:tr w:rsidR="00BA3FC9" w14:paraId="633545F8" w14:textId="77777777" w:rsidTr="007C3069">
        <w:tc>
          <w:tcPr>
            <w:tcW w:w="846" w:type="dxa"/>
          </w:tcPr>
          <w:p w14:paraId="3BA05DC8" w14:textId="35979D0D" w:rsidR="00BA3FC9" w:rsidRDefault="00BA3FC9" w:rsidP="00BA3FC9">
            <w:pPr>
              <w:ind w:right="560"/>
            </w:pPr>
            <w:r>
              <w:t>1</w:t>
            </w:r>
          </w:p>
        </w:tc>
        <w:tc>
          <w:tcPr>
            <w:tcW w:w="6237" w:type="dxa"/>
          </w:tcPr>
          <w:p w14:paraId="1470BFD6" w14:textId="77777777" w:rsidR="00BA3FC9" w:rsidRDefault="00BA3FC9" w:rsidP="00BA3FC9">
            <w:pPr>
              <w:ind w:right="-472"/>
              <w:rPr>
                <w:szCs w:val="24"/>
              </w:rPr>
            </w:pPr>
            <w:r w:rsidRPr="00637539">
              <w:rPr>
                <w:szCs w:val="24"/>
              </w:rPr>
              <w:t>Are there any new admissions into the care home</w:t>
            </w:r>
            <w:r>
              <w:rPr>
                <w:szCs w:val="24"/>
              </w:rPr>
              <w:t>?</w:t>
            </w:r>
          </w:p>
          <w:p w14:paraId="447C2C7D" w14:textId="77777777" w:rsidR="00BA3FC9" w:rsidRDefault="00BA3FC9" w:rsidP="00BA3FC9">
            <w:pPr>
              <w:ind w:right="-472"/>
              <w:rPr>
                <w:szCs w:val="24"/>
              </w:rPr>
            </w:pPr>
          </w:p>
          <w:p w14:paraId="6AC396A4" w14:textId="77777777" w:rsidR="00BA3FC9" w:rsidRPr="00BA3FC9" w:rsidRDefault="00BA3FC9" w:rsidP="00BA3FC9">
            <w:pPr>
              <w:pStyle w:val="ListParagraph"/>
              <w:numPr>
                <w:ilvl w:val="0"/>
                <w:numId w:val="5"/>
              </w:numPr>
              <w:ind w:right="-472"/>
              <w:rPr>
                <w:szCs w:val="24"/>
              </w:rPr>
            </w:pPr>
            <w:r w:rsidRPr="00BA3FC9">
              <w:rPr>
                <w:szCs w:val="24"/>
              </w:rPr>
              <w:t>Resident returned from hospital</w:t>
            </w:r>
          </w:p>
          <w:p w14:paraId="6C770C9C" w14:textId="77777777" w:rsidR="00BA3FC9" w:rsidRPr="00BA3FC9" w:rsidRDefault="00BA3FC9" w:rsidP="00BA3FC9">
            <w:pPr>
              <w:pStyle w:val="ListParagraph"/>
              <w:numPr>
                <w:ilvl w:val="0"/>
                <w:numId w:val="5"/>
              </w:numPr>
              <w:ind w:right="-472"/>
              <w:rPr>
                <w:szCs w:val="24"/>
              </w:rPr>
            </w:pPr>
            <w:r w:rsidRPr="00BA3FC9">
              <w:rPr>
                <w:szCs w:val="24"/>
              </w:rPr>
              <w:t>Hospital discharges into care home</w:t>
            </w:r>
          </w:p>
          <w:p w14:paraId="123AA6E3" w14:textId="67D7C6CC" w:rsidR="007C3069" w:rsidRDefault="007C3069" w:rsidP="00BA3FC9">
            <w:pPr>
              <w:ind w:right="560"/>
            </w:pPr>
          </w:p>
        </w:tc>
        <w:tc>
          <w:tcPr>
            <w:tcW w:w="3113" w:type="dxa"/>
          </w:tcPr>
          <w:p w14:paraId="6F211526" w14:textId="77777777" w:rsidR="00BA3FC9" w:rsidRDefault="00BA3FC9" w:rsidP="00BA3FC9">
            <w:pPr>
              <w:ind w:right="560"/>
            </w:pPr>
          </w:p>
        </w:tc>
      </w:tr>
      <w:tr w:rsidR="00BA3FC9" w14:paraId="267CCF54" w14:textId="77777777" w:rsidTr="007C3069">
        <w:tc>
          <w:tcPr>
            <w:tcW w:w="846" w:type="dxa"/>
          </w:tcPr>
          <w:p w14:paraId="0DCA1BFB" w14:textId="39B7187D" w:rsidR="00BA3FC9" w:rsidRDefault="00BA3FC9" w:rsidP="00BA3FC9">
            <w:pPr>
              <w:ind w:right="560"/>
            </w:pPr>
            <w:r>
              <w:t>2</w:t>
            </w:r>
          </w:p>
        </w:tc>
        <w:tc>
          <w:tcPr>
            <w:tcW w:w="6237" w:type="dxa"/>
          </w:tcPr>
          <w:p w14:paraId="6D26789C" w14:textId="0B253918" w:rsidR="00BA3FC9" w:rsidRDefault="00BA3FC9" w:rsidP="00BA3FC9">
            <w:pPr>
              <w:jc w:val="both"/>
              <w:rPr>
                <w:rFonts w:eastAsia="Times New Roman"/>
                <w:szCs w:val="24"/>
              </w:rPr>
            </w:pPr>
            <w:r w:rsidRPr="00BA3FC9">
              <w:rPr>
                <w:rFonts w:eastAsia="Times New Roman"/>
                <w:szCs w:val="24"/>
              </w:rPr>
              <w:t>Have any residents left the home?</w:t>
            </w:r>
          </w:p>
          <w:p w14:paraId="2E0C11C1" w14:textId="77777777" w:rsidR="00BA3FC9" w:rsidRPr="00BA3FC9" w:rsidRDefault="00BA3FC9" w:rsidP="00BA3FC9">
            <w:pPr>
              <w:jc w:val="both"/>
              <w:rPr>
                <w:rFonts w:eastAsia="Times New Roman"/>
                <w:szCs w:val="24"/>
              </w:rPr>
            </w:pPr>
          </w:p>
          <w:p w14:paraId="77EDD8A7" w14:textId="6B3AD0F7" w:rsidR="00BA3FC9" w:rsidRPr="00BA3FC9" w:rsidRDefault="00BA3FC9" w:rsidP="00BA3FC9">
            <w:pPr>
              <w:pStyle w:val="ListParagraph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BA3FC9">
              <w:rPr>
                <w:rFonts w:eastAsia="Times New Roman"/>
                <w:szCs w:val="24"/>
              </w:rPr>
              <w:t>Have died</w:t>
            </w:r>
          </w:p>
          <w:p w14:paraId="7A9D72BB" w14:textId="77777777" w:rsidR="00BA3FC9" w:rsidRPr="00BA3FC9" w:rsidRDefault="00BA3FC9" w:rsidP="00BA3FC9">
            <w:pPr>
              <w:pStyle w:val="ListParagraph"/>
              <w:numPr>
                <w:ilvl w:val="0"/>
                <w:numId w:val="6"/>
              </w:numPr>
              <w:jc w:val="both"/>
              <w:rPr>
                <w:rFonts w:eastAsia="Times New Roman"/>
                <w:szCs w:val="24"/>
              </w:rPr>
            </w:pPr>
            <w:r w:rsidRPr="00BA3FC9">
              <w:rPr>
                <w:rFonts w:eastAsia="Times New Roman"/>
                <w:szCs w:val="24"/>
              </w:rPr>
              <w:t>Admission to hospital/mental health unit</w:t>
            </w:r>
          </w:p>
          <w:p w14:paraId="1FBE5B2F" w14:textId="77777777" w:rsidR="00BA3FC9" w:rsidRPr="00BA3FC9" w:rsidRDefault="00BA3FC9" w:rsidP="00BA3FC9">
            <w:pPr>
              <w:pStyle w:val="ListParagraph"/>
              <w:numPr>
                <w:ilvl w:val="0"/>
                <w:numId w:val="6"/>
              </w:numPr>
              <w:ind w:right="560"/>
            </w:pPr>
            <w:r w:rsidRPr="00BA3FC9">
              <w:rPr>
                <w:rFonts w:eastAsia="Times New Roman"/>
                <w:szCs w:val="24"/>
              </w:rPr>
              <w:t>Discharged home/other</w:t>
            </w:r>
          </w:p>
          <w:p w14:paraId="1DA01A58" w14:textId="1917B631" w:rsidR="007C3069" w:rsidRDefault="007C3069" w:rsidP="007C3069">
            <w:pPr>
              <w:ind w:right="560"/>
            </w:pPr>
          </w:p>
        </w:tc>
        <w:tc>
          <w:tcPr>
            <w:tcW w:w="3113" w:type="dxa"/>
          </w:tcPr>
          <w:p w14:paraId="221F5140" w14:textId="77777777" w:rsidR="00BA3FC9" w:rsidRDefault="00BA3FC9" w:rsidP="00BA3FC9">
            <w:pPr>
              <w:ind w:right="560"/>
            </w:pPr>
          </w:p>
        </w:tc>
      </w:tr>
      <w:tr w:rsidR="00BA3FC9" w14:paraId="263B24C9" w14:textId="77777777" w:rsidTr="007C3069">
        <w:tc>
          <w:tcPr>
            <w:tcW w:w="846" w:type="dxa"/>
          </w:tcPr>
          <w:p w14:paraId="1D2AA382" w14:textId="4D7D059B" w:rsidR="00BA3FC9" w:rsidRDefault="00BA3FC9" w:rsidP="00BA3FC9">
            <w:pPr>
              <w:ind w:right="560"/>
            </w:pPr>
            <w:r>
              <w:t>3</w:t>
            </w:r>
          </w:p>
        </w:tc>
        <w:tc>
          <w:tcPr>
            <w:tcW w:w="6237" w:type="dxa"/>
          </w:tcPr>
          <w:p w14:paraId="3A3D6ADC" w14:textId="77777777" w:rsidR="00BA3FC9" w:rsidRDefault="00BA3FC9" w:rsidP="00BA3FC9">
            <w:pPr>
              <w:ind w:right="560"/>
            </w:pPr>
            <w:r>
              <w:t>Does the home have any issues with medications – including access, supply or any queries?</w:t>
            </w:r>
          </w:p>
          <w:p w14:paraId="07CF6B7A" w14:textId="64BCCE26" w:rsidR="00BA3FC9" w:rsidRDefault="00BA3FC9" w:rsidP="00BA3FC9">
            <w:pPr>
              <w:ind w:right="560"/>
            </w:pPr>
          </w:p>
        </w:tc>
        <w:tc>
          <w:tcPr>
            <w:tcW w:w="3113" w:type="dxa"/>
          </w:tcPr>
          <w:p w14:paraId="3B5AD21B" w14:textId="77777777" w:rsidR="00BA3FC9" w:rsidRDefault="00BA3FC9" w:rsidP="00BA3FC9">
            <w:pPr>
              <w:ind w:right="560"/>
            </w:pPr>
          </w:p>
        </w:tc>
      </w:tr>
      <w:tr w:rsidR="00BA3FC9" w14:paraId="3D7802B8" w14:textId="77777777" w:rsidTr="007C3069">
        <w:tc>
          <w:tcPr>
            <w:tcW w:w="846" w:type="dxa"/>
          </w:tcPr>
          <w:p w14:paraId="45FEF7BB" w14:textId="613958B4" w:rsidR="00BA3FC9" w:rsidRDefault="00BA3FC9" w:rsidP="00BA3FC9">
            <w:pPr>
              <w:ind w:right="560"/>
            </w:pPr>
            <w:r>
              <w:lastRenderedPageBreak/>
              <w:t>4</w:t>
            </w:r>
          </w:p>
        </w:tc>
        <w:tc>
          <w:tcPr>
            <w:tcW w:w="6237" w:type="dxa"/>
          </w:tcPr>
          <w:p w14:paraId="2CFD2049" w14:textId="77777777" w:rsidR="00BA3FC9" w:rsidRDefault="00BA3FC9" w:rsidP="00BA3FC9">
            <w:pPr>
              <w:jc w:val="both"/>
              <w:rPr>
                <w:rFonts w:eastAsia="Times New Roman"/>
                <w:szCs w:val="24"/>
              </w:rPr>
            </w:pPr>
            <w:r w:rsidRPr="00BA3FC9">
              <w:rPr>
                <w:rFonts w:eastAsia="Times New Roman"/>
                <w:szCs w:val="24"/>
              </w:rPr>
              <w:t>Are there any patients that you are concerned about that require discussion (log conversation</w:t>
            </w:r>
          </w:p>
          <w:p w14:paraId="708749BA" w14:textId="05CC61AC" w:rsidR="00BA3FC9" w:rsidRDefault="00BA3FC9" w:rsidP="00BA3FC9">
            <w:pPr>
              <w:jc w:val="both"/>
              <w:rPr>
                <w:rFonts w:eastAsia="Times New Roman"/>
                <w:szCs w:val="24"/>
              </w:rPr>
            </w:pPr>
            <w:r w:rsidRPr="00BA3FC9">
              <w:rPr>
                <w:rFonts w:eastAsia="Times New Roman"/>
                <w:szCs w:val="24"/>
              </w:rPr>
              <w:t>in table below)</w:t>
            </w:r>
          </w:p>
          <w:p w14:paraId="7A297249" w14:textId="77777777" w:rsidR="00BA3FC9" w:rsidRPr="00BA3FC9" w:rsidRDefault="00BA3FC9" w:rsidP="00BA3FC9">
            <w:pPr>
              <w:jc w:val="both"/>
              <w:rPr>
                <w:rFonts w:eastAsia="Times New Roman"/>
                <w:szCs w:val="24"/>
              </w:rPr>
            </w:pPr>
          </w:p>
          <w:p w14:paraId="5333EDDF" w14:textId="43037AB2" w:rsidR="00BA3FC9" w:rsidRDefault="00BA3FC9" w:rsidP="00BA3FC9">
            <w:pPr>
              <w:pStyle w:val="ListParagraph"/>
              <w:numPr>
                <w:ilvl w:val="0"/>
                <w:numId w:val="7"/>
              </w:numPr>
              <w:jc w:val="both"/>
              <w:rPr>
                <w:rFonts w:eastAsia="Times New Roman"/>
                <w:szCs w:val="24"/>
              </w:rPr>
            </w:pPr>
            <w:r w:rsidRPr="00BA3FC9">
              <w:rPr>
                <w:rFonts w:eastAsia="Times New Roman"/>
                <w:szCs w:val="24"/>
              </w:rPr>
              <w:t xml:space="preserve">Residents with pressure area concerns </w:t>
            </w:r>
          </w:p>
          <w:p w14:paraId="11244C80" w14:textId="5C2D5C1F" w:rsidR="00BA3FC9" w:rsidRPr="00BA3FC9" w:rsidRDefault="00BA3FC9" w:rsidP="00BA3FC9">
            <w:pPr>
              <w:pStyle w:val="ListParagraph"/>
              <w:jc w:val="both"/>
              <w:rPr>
                <w:rFonts w:eastAsia="Times New Roman"/>
                <w:szCs w:val="24"/>
              </w:rPr>
            </w:pPr>
            <w:r w:rsidRPr="00BA3FC9">
              <w:rPr>
                <w:rFonts w:eastAsia="Times New Roman"/>
                <w:szCs w:val="24"/>
              </w:rPr>
              <w:t>any new referrals to DN’s required?</w:t>
            </w:r>
          </w:p>
          <w:p w14:paraId="00087818" w14:textId="77777777" w:rsidR="00BA3FC9" w:rsidRDefault="00BA3FC9" w:rsidP="00BA3FC9">
            <w:pPr>
              <w:pStyle w:val="ListParagraph"/>
              <w:numPr>
                <w:ilvl w:val="0"/>
                <w:numId w:val="7"/>
              </w:numPr>
              <w:jc w:val="both"/>
              <w:rPr>
                <w:rFonts w:eastAsia="Times New Roman"/>
                <w:szCs w:val="24"/>
              </w:rPr>
            </w:pPr>
            <w:r w:rsidRPr="00BA3FC9">
              <w:rPr>
                <w:rFonts w:eastAsia="Times New Roman"/>
                <w:szCs w:val="24"/>
              </w:rPr>
              <w:t xml:space="preserve">Any patients with unexplained weight </w:t>
            </w:r>
          </w:p>
          <w:p w14:paraId="38977B94" w14:textId="74467E0D" w:rsidR="00BA3FC9" w:rsidRPr="00BA3FC9" w:rsidRDefault="00BA3FC9" w:rsidP="00BA3FC9">
            <w:pPr>
              <w:pStyle w:val="ListParagraph"/>
              <w:jc w:val="both"/>
              <w:rPr>
                <w:rFonts w:eastAsia="Times New Roman"/>
                <w:szCs w:val="24"/>
              </w:rPr>
            </w:pPr>
            <w:r w:rsidRPr="00BA3FC9">
              <w:rPr>
                <w:rFonts w:eastAsia="Times New Roman"/>
                <w:szCs w:val="24"/>
              </w:rPr>
              <w:t>Loss</w:t>
            </w:r>
            <w:r>
              <w:rPr>
                <w:rFonts w:eastAsia="Times New Roman"/>
                <w:szCs w:val="24"/>
              </w:rPr>
              <w:t xml:space="preserve"> </w:t>
            </w:r>
            <w:r w:rsidRPr="00BA3FC9">
              <w:rPr>
                <w:rFonts w:eastAsia="Times New Roman"/>
                <w:szCs w:val="24"/>
              </w:rPr>
              <w:t>referrals to dietician</w:t>
            </w:r>
          </w:p>
          <w:p w14:paraId="61D9FCB7" w14:textId="77777777" w:rsidR="00BA3FC9" w:rsidRDefault="00BA3FC9" w:rsidP="00BA3FC9">
            <w:pPr>
              <w:pStyle w:val="ListParagraph"/>
              <w:numPr>
                <w:ilvl w:val="0"/>
                <w:numId w:val="7"/>
              </w:numPr>
              <w:jc w:val="both"/>
              <w:rPr>
                <w:rFonts w:eastAsia="Times New Roman"/>
                <w:szCs w:val="24"/>
              </w:rPr>
            </w:pPr>
            <w:r w:rsidRPr="00BA3FC9">
              <w:rPr>
                <w:rFonts w:eastAsia="Times New Roman"/>
                <w:szCs w:val="24"/>
              </w:rPr>
              <w:t xml:space="preserve">Any patients having new risk of falls </w:t>
            </w:r>
          </w:p>
          <w:p w14:paraId="266CB5A2" w14:textId="1CF443CE" w:rsidR="00BA3FC9" w:rsidRPr="00BA3FC9" w:rsidRDefault="00BA3FC9" w:rsidP="00BA3FC9">
            <w:pPr>
              <w:pStyle w:val="ListParagraph"/>
              <w:jc w:val="both"/>
              <w:rPr>
                <w:rFonts w:eastAsia="Times New Roman"/>
                <w:szCs w:val="24"/>
              </w:rPr>
            </w:pPr>
            <w:r w:rsidRPr="00BA3FC9">
              <w:rPr>
                <w:rFonts w:eastAsia="Times New Roman"/>
                <w:szCs w:val="24"/>
              </w:rPr>
              <w:t>referral to falls team</w:t>
            </w:r>
          </w:p>
          <w:p w14:paraId="36D4F496" w14:textId="77777777" w:rsidR="00BA3FC9" w:rsidRDefault="00BA3FC9" w:rsidP="00BA3FC9">
            <w:pPr>
              <w:pStyle w:val="ListParagraph"/>
              <w:numPr>
                <w:ilvl w:val="0"/>
                <w:numId w:val="7"/>
              </w:numPr>
              <w:jc w:val="both"/>
              <w:rPr>
                <w:rFonts w:eastAsia="Times New Roman"/>
                <w:szCs w:val="24"/>
              </w:rPr>
            </w:pPr>
            <w:r w:rsidRPr="00BA3FC9">
              <w:rPr>
                <w:rFonts w:eastAsia="Times New Roman"/>
                <w:szCs w:val="24"/>
              </w:rPr>
              <w:t xml:space="preserve">Any deteriorating mental health issues </w:t>
            </w:r>
          </w:p>
          <w:p w14:paraId="3380CBAA" w14:textId="60DA6EAE" w:rsidR="00BA3FC9" w:rsidRPr="00BA3FC9" w:rsidRDefault="00BA3FC9" w:rsidP="00BA3FC9">
            <w:pPr>
              <w:pStyle w:val="ListParagraph"/>
              <w:jc w:val="both"/>
              <w:rPr>
                <w:rFonts w:eastAsia="Times New Roman"/>
                <w:szCs w:val="24"/>
              </w:rPr>
            </w:pPr>
            <w:r w:rsidRPr="00BA3FC9">
              <w:rPr>
                <w:rFonts w:eastAsia="Times New Roman"/>
                <w:szCs w:val="24"/>
              </w:rPr>
              <w:t>referral to mental health team</w:t>
            </w:r>
          </w:p>
          <w:p w14:paraId="61728A10" w14:textId="77777777" w:rsidR="00BA3FC9" w:rsidRDefault="00BA3FC9" w:rsidP="00BA3FC9">
            <w:pPr>
              <w:ind w:right="560"/>
            </w:pPr>
          </w:p>
        </w:tc>
        <w:tc>
          <w:tcPr>
            <w:tcW w:w="3113" w:type="dxa"/>
          </w:tcPr>
          <w:p w14:paraId="02276C72" w14:textId="77777777" w:rsidR="00BA3FC9" w:rsidRDefault="00BA3FC9" w:rsidP="00BA3FC9">
            <w:pPr>
              <w:ind w:right="560"/>
            </w:pPr>
          </w:p>
        </w:tc>
      </w:tr>
      <w:tr w:rsidR="00BA3FC9" w14:paraId="06009F93" w14:textId="77777777" w:rsidTr="007C3069">
        <w:tc>
          <w:tcPr>
            <w:tcW w:w="846" w:type="dxa"/>
          </w:tcPr>
          <w:p w14:paraId="400D1441" w14:textId="4100600E" w:rsidR="00BA3FC9" w:rsidRDefault="00BA3FC9" w:rsidP="00BA3FC9">
            <w:pPr>
              <w:ind w:right="560"/>
            </w:pPr>
            <w:r>
              <w:t>5</w:t>
            </w:r>
          </w:p>
        </w:tc>
        <w:tc>
          <w:tcPr>
            <w:tcW w:w="6237" w:type="dxa"/>
          </w:tcPr>
          <w:p w14:paraId="31589852" w14:textId="77777777" w:rsidR="00BA3FC9" w:rsidRDefault="00BA3FC9" w:rsidP="00AC5579">
            <w:pPr>
              <w:ind w:right="560"/>
            </w:pPr>
            <w:r>
              <w:t xml:space="preserve">Any care home specific questions </w:t>
            </w:r>
          </w:p>
          <w:p w14:paraId="50CED010" w14:textId="1083F4F2" w:rsidR="00AC5579" w:rsidRDefault="00AC5579" w:rsidP="00AC5579">
            <w:pPr>
              <w:ind w:right="560"/>
            </w:pPr>
          </w:p>
        </w:tc>
        <w:tc>
          <w:tcPr>
            <w:tcW w:w="3113" w:type="dxa"/>
          </w:tcPr>
          <w:p w14:paraId="2910D679" w14:textId="77777777" w:rsidR="00BA3FC9" w:rsidRDefault="00BA3FC9" w:rsidP="00BA3FC9">
            <w:pPr>
              <w:ind w:right="560"/>
            </w:pPr>
          </w:p>
        </w:tc>
      </w:tr>
    </w:tbl>
    <w:p w14:paraId="733059B4" w14:textId="77777777" w:rsidR="00BA3FC9" w:rsidRDefault="00BA3FC9" w:rsidP="004E107C">
      <w:pPr>
        <w:ind w:left="1134" w:right="560"/>
      </w:pPr>
    </w:p>
    <w:p w14:paraId="5A669087" w14:textId="77777777" w:rsidR="00847571" w:rsidRDefault="00847571" w:rsidP="00BA3FC9">
      <w:pPr>
        <w:ind w:left="1134" w:right="560"/>
        <w:jc w:val="center"/>
      </w:pPr>
    </w:p>
    <w:p w14:paraId="2BC36AA7" w14:textId="2B40C10B" w:rsidR="00EB7965" w:rsidRDefault="00EB7965" w:rsidP="004E107C">
      <w:pPr>
        <w:ind w:left="1134" w:right="560"/>
      </w:pPr>
    </w:p>
    <w:p w14:paraId="02DF59D2" w14:textId="17EEE280" w:rsidR="00EB7965" w:rsidRDefault="00BA3FC9" w:rsidP="004E107C">
      <w:pPr>
        <w:ind w:left="1134" w:right="560"/>
        <w:rPr>
          <w:b/>
          <w:bCs/>
          <w:sz w:val="28"/>
          <w:szCs w:val="28"/>
        </w:rPr>
      </w:pPr>
      <w:r w:rsidRPr="007C3069">
        <w:rPr>
          <w:b/>
          <w:bCs/>
          <w:sz w:val="28"/>
          <w:szCs w:val="28"/>
        </w:rPr>
        <w:t>Check- In Action Log:</w:t>
      </w:r>
    </w:p>
    <w:p w14:paraId="4273FBFA" w14:textId="7696777D" w:rsidR="007C3069" w:rsidRDefault="007C3069" w:rsidP="004E107C">
      <w:pPr>
        <w:ind w:left="1134" w:right="560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1577"/>
        <w:gridCol w:w="1772"/>
        <w:gridCol w:w="4644"/>
        <w:gridCol w:w="2203"/>
      </w:tblGrid>
      <w:tr w:rsidR="007C3069" w14:paraId="4919E024" w14:textId="77777777" w:rsidTr="007C3069">
        <w:tc>
          <w:tcPr>
            <w:tcW w:w="1577" w:type="dxa"/>
          </w:tcPr>
          <w:p w14:paraId="476254B5" w14:textId="253737A9" w:rsidR="007C3069" w:rsidRPr="007C3069" w:rsidRDefault="007C3069" w:rsidP="007C3069">
            <w:pPr>
              <w:ind w:right="560"/>
              <w:jc w:val="center"/>
              <w:rPr>
                <w:b/>
                <w:bCs/>
                <w:szCs w:val="24"/>
              </w:rPr>
            </w:pPr>
            <w:r w:rsidRPr="007C3069">
              <w:rPr>
                <w:b/>
                <w:bCs/>
                <w:szCs w:val="24"/>
              </w:rPr>
              <w:t>Patient Name</w:t>
            </w:r>
          </w:p>
        </w:tc>
        <w:tc>
          <w:tcPr>
            <w:tcW w:w="1683" w:type="dxa"/>
          </w:tcPr>
          <w:p w14:paraId="225871FB" w14:textId="2759DCAD" w:rsidR="007C3069" w:rsidRPr="007C3069" w:rsidRDefault="007C3069" w:rsidP="007C3069">
            <w:pPr>
              <w:tabs>
                <w:tab w:val="left" w:pos="0"/>
              </w:tabs>
              <w:ind w:right="649"/>
              <w:jc w:val="center"/>
              <w:rPr>
                <w:b/>
                <w:bCs/>
                <w:szCs w:val="24"/>
              </w:rPr>
            </w:pPr>
            <w:r w:rsidRPr="007C3069">
              <w:rPr>
                <w:b/>
                <w:bCs/>
                <w:szCs w:val="24"/>
              </w:rPr>
              <w:t>NHS Number</w:t>
            </w:r>
          </w:p>
        </w:tc>
        <w:tc>
          <w:tcPr>
            <w:tcW w:w="4957" w:type="dxa"/>
          </w:tcPr>
          <w:p w14:paraId="361975F0" w14:textId="57D39DAB" w:rsidR="007C3069" w:rsidRPr="007C3069" w:rsidRDefault="007C3069" w:rsidP="007C3069">
            <w:pPr>
              <w:ind w:right="560"/>
              <w:jc w:val="center"/>
              <w:rPr>
                <w:b/>
                <w:bCs/>
                <w:szCs w:val="24"/>
              </w:rPr>
            </w:pPr>
            <w:r w:rsidRPr="007C3069">
              <w:rPr>
                <w:b/>
                <w:bCs/>
                <w:szCs w:val="24"/>
              </w:rPr>
              <w:t>Action Raised</w:t>
            </w:r>
          </w:p>
        </w:tc>
        <w:tc>
          <w:tcPr>
            <w:tcW w:w="1979" w:type="dxa"/>
          </w:tcPr>
          <w:p w14:paraId="09CE442B" w14:textId="082F07DB" w:rsidR="007C3069" w:rsidRPr="007C3069" w:rsidRDefault="007C3069" w:rsidP="007C3069">
            <w:pPr>
              <w:ind w:right="560"/>
              <w:jc w:val="center"/>
              <w:rPr>
                <w:b/>
                <w:bCs/>
                <w:szCs w:val="24"/>
              </w:rPr>
            </w:pPr>
            <w:r w:rsidRPr="007C3069">
              <w:rPr>
                <w:b/>
                <w:bCs/>
                <w:szCs w:val="24"/>
              </w:rPr>
              <w:t>Responsible to complete</w:t>
            </w:r>
          </w:p>
        </w:tc>
      </w:tr>
      <w:tr w:rsidR="007C3069" w14:paraId="04FAAA92" w14:textId="77777777" w:rsidTr="007C3069">
        <w:tc>
          <w:tcPr>
            <w:tcW w:w="1577" w:type="dxa"/>
          </w:tcPr>
          <w:p w14:paraId="2E9E6A4A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  <w:p w14:paraId="00B8999A" w14:textId="483B865D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3" w:type="dxa"/>
          </w:tcPr>
          <w:p w14:paraId="44E9583A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57" w:type="dxa"/>
          </w:tcPr>
          <w:p w14:paraId="46EA7426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9" w:type="dxa"/>
          </w:tcPr>
          <w:p w14:paraId="2B76BB42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</w:tr>
      <w:tr w:rsidR="007C3069" w14:paraId="1B69974D" w14:textId="77777777" w:rsidTr="007C3069">
        <w:tc>
          <w:tcPr>
            <w:tcW w:w="1577" w:type="dxa"/>
          </w:tcPr>
          <w:p w14:paraId="21FBF8F7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  <w:p w14:paraId="1F6E637B" w14:textId="0E605DD2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3" w:type="dxa"/>
          </w:tcPr>
          <w:p w14:paraId="68EB2140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57" w:type="dxa"/>
          </w:tcPr>
          <w:p w14:paraId="1F677D9A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9" w:type="dxa"/>
          </w:tcPr>
          <w:p w14:paraId="604A3F41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</w:tr>
      <w:tr w:rsidR="007C3069" w14:paraId="44922160" w14:textId="77777777" w:rsidTr="007C3069">
        <w:tc>
          <w:tcPr>
            <w:tcW w:w="1577" w:type="dxa"/>
          </w:tcPr>
          <w:p w14:paraId="19FF98A5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  <w:p w14:paraId="3CDE3406" w14:textId="5A8ACDA2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3" w:type="dxa"/>
          </w:tcPr>
          <w:p w14:paraId="337E95DC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57" w:type="dxa"/>
          </w:tcPr>
          <w:p w14:paraId="1A47DDEF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9" w:type="dxa"/>
          </w:tcPr>
          <w:p w14:paraId="5219D877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</w:tr>
      <w:tr w:rsidR="007C3069" w14:paraId="4F3B7BDB" w14:textId="77777777" w:rsidTr="007C3069">
        <w:tc>
          <w:tcPr>
            <w:tcW w:w="1577" w:type="dxa"/>
          </w:tcPr>
          <w:p w14:paraId="0C311B61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  <w:p w14:paraId="3517390A" w14:textId="7D8FAEC8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3" w:type="dxa"/>
          </w:tcPr>
          <w:p w14:paraId="56F41451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57" w:type="dxa"/>
          </w:tcPr>
          <w:p w14:paraId="6CBC3F8A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9" w:type="dxa"/>
          </w:tcPr>
          <w:p w14:paraId="0CDE825A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</w:tr>
      <w:tr w:rsidR="007C3069" w14:paraId="6D833DA8" w14:textId="77777777" w:rsidTr="007C3069">
        <w:tc>
          <w:tcPr>
            <w:tcW w:w="1577" w:type="dxa"/>
          </w:tcPr>
          <w:p w14:paraId="7AAE17E7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  <w:p w14:paraId="380B4D23" w14:textId="52F4214B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3" w:type="dxa"/>
          </w:tcPr>
          <w:p w14:paraId="249B039F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57" w:type="dxa"/>
          </w:tcPr>
          <w:p w14:paraId="69E69E4F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9" w:type="dxa"/>
          </w:tcPr>
          <w:p w14:paraId="4F543BB4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</w:tr>
      <w:tr w:rsidR="007C3069" w14:paraId="668BF889" w14:textId="77777777" w:rsidTr="007C3069">
        <w:tc>
          <w:tcPr>
            <w:tcW w:w="1577" w:type="dxa"/>
          </w:tcPr>
          <w:p w14:paraId="0FC7A8A6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  <w:p w14:paraId="5EE14AFE" w14:textId="03D7FB13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83" w:type="dxa"/>
          </w:tcPr>
          <w:p w14:paraId="0406E0F2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957" w:type="dxa"/>
          </w:tcPr>
          <w:p w14:paraId="16F06242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79" w:type="dxa"/>
          </w:tcPr>
          <w:p w14:paraId="1EF63640" w14:textId="77777777" w:rsidR="007C3069" w:rsidRDefault="007C3069" w:rsidP="004E107C">
            <w:pPr>
              <w:ind w:right="560"/>
              <w:rPr>
                <w:b/>
                <w:bCs/>
                <w:sz w:val="28"/>
                <w:szCs w:val="28"/>
              </w:rPr>
            </w:pPr>
          </w:p>
        </w:tc>
      </w:tr>
    </w:tbl>
    <w:p w14:paraId="0572F62B" w14:textId="77777777" w:rsidR="007C3069" w:rsidRPr="007C3069" w:rsidRDefault="007C3069" w:rsidP="004E107C">
      <w:pPr>
        <w:ind w:left="1134" w:right="560"/>
        <w:rPr>
          <w:b/>
          <w:bCs/>
          <w:sz w:val="28"/>
          <w:szCs w:val="28"/>
        </w:rPr>
      </w:pPr>
    </w:p>
    <w:p w14:paraId="194FC5C8" w14:textId="4F677406" w:rsidR="00C5315B" w:rsidRDefault="004C1E07" w:rsidP="00C5315B">
      <w:pPr>
        <w:ind w:left="1134" w:right="560"/>
      </w:pPr>
      <w:r>
        <w:rPr>
          <w:noProof/>
          <w:lang w:val="en-US"/>
        </w:rPr>
        <w:softHyphen/>
      </w:r>
      <w:r>
        <w:rPr>
          <w:noProof/>
          <w:lang w:val="en-US"/>
        </w:rPr>
        <w:softHyphen/>
      </w:r>
      <w:bookmarkEnd w:id="0"/>
      <w:bookmarkEnd w:id="1"/>
      <w:bookmarkEnd w:id="2"/>
      <w:bookmarkEnd w:id="3"/>
    </w:p>
    <w:sectPr w:rsidR="00C5315B" w:rsidSect="007C3069">
      <w:headerReference w:type="default" r:id="rId11"/>
      <w:footerReference w:type="default" r:id="rId12"/>
      <w:pgSz w:w="11900" w:h="16840"/>
      <w:pgMar w:top="2606" w:right="560" w:bottom="2552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60571" w14:textId="77777777" w:rsidR="00EB2A1F" w:rsidRDefault="00EB2A1F" w:rsidP="004E107C">
      <w:r>
        <w:separator/>
      </w:r>
    </w:p>
  </w:endnote>
  <w:endnote w:type="continuationSeparator" w:id="0">
    <w:p w14:paraId="3FCBA20E" w14:textId="77777777" w:rsidR="00EB2A1F" w:rsidRDefault="00EB2A1F" w:rsidP="004E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252CD" w14:textId="77611358" w:rsidR="00C5315B" w:rsidRDefault="00072B1D">
    <w:pPr>
      <w:pStyle w:val="Foot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230196B" wp14:editId="534E486D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741600"/>
          <wp:effectExtent l="0" t="0" r="3175" b="1905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CF6E8" w14:textId="77777777" w:rsidR="00EB2A1F" w:rsidRDefault="00EB2A1F" w:rsidP="004E107C">
      <w:r>
        <w:separator/>
      </w:r>
    </w:p>
  </w:footnote>
  <w:footnote w:type="continuationSeparator" w:id="0">
    <w:p w14:paraId="39E19401" w14:textId="77777777" w:rsidR="00EB2A1F" w:rsidRDefault="00EB2A1F" w:rsidP="004E1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DAF66" w14:textId="09C130A1" w:rsidR="00C5315B" w:rsidRDefault="00893A34">
    <w:pPr>
      <w:pStyle w:val="Header"/>
    </w:pPr>
    <w:r>
      <w:rPr>
        <w:noProof/>
      </w:rPr>
      <w:drawing>
        <wp:anchor distT="0" distB="0" distL="114300" distR="114300" simplePos="0" relativeHeight="251663360" behindDoc="1" locked="1" layoutInCell="1" allowOverlap="1" wp14:anchorId="537341DD" wp14:editId="42ADF34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920" cy="1639080"/>
          <wp:effectExtent l="0" t="0" r="0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20" cy="1639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306E0"/>
    <w:multiLevelType w:val="hybridMultilevel"/>
    <w:tmpl w:val="BC545A2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54A5FD7"/>
    <w:multiLevelType w:val="hybridMultilevel"/>
    <w:tmpl w:val="0FD60C3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45FC6"/>
    <w:multiLevelType w:val="hybridMultilevel"/>
    <w:tmpl w:val="F8BAB836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9644E25"/>
    <w:multiLevelType w:val="hybridMultilevel"/>
    <w:tmpl w:val="685891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9320C"/>
    <w:multiLevelType w:val="hybridMultilevel"/>
    <w:tmpl w:val="50EA9C8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815E3E"/>
    <w:multiLevelType w:val="hybridMultilevel"/>
    <w:tmpl w:val="E62E36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93489418">
      <w:start w:val="1"/>
      <w:numFmt w:val="upperLetter"/>
      <w:lvlText w:val="%2)"/>
      <w:lvlJc w:val="left"/>
      <w:pPr>
        <w:ind w:left="180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332EA"/>
    <w:multiLevelType w:val="hybridMultilevel"/>
    <w:tmpl w:val="131C96D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702723">
    <w:abstractNumId w:val="5"/>
  </w:num>
  <w:num w:numId="2" w16cid:durableId="2027898048">
    <w:abstractNumId w:val="1"/>
  </w:num>
  <w:num w:numId="3" w16cid:durableId="871302226">
    <w:abstractNumId w:val="2"/>
  </w:num>
  <w:num w:numId="4" w16cid:durableId="1905682614">
    <w:abstractNumId w:val="0"/>
  </w:num>
  <w:num w:numId="5" w16cid:durableId="610354960">
    <w:abstractNumId w:val="6"/>
  </w:num>
  <w:num w:numId="6" w16cid:durableId="1017655277">
    <w:abstractNumId w:val="3"/>
  </w:num>
  <w:num w:numId="7" w16cid:durableId="2451128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D1750E"/>
    <w:rsid w:val="00026FEA"/>
    <w:rsid w:val="00072B1D"/>
    <w:rsid w:val="0014055E"/>
    <w:rsid w:val="00167C23"/>
    <w:rsid w:val="003D01A2"/>
    <w:rsid w:val="004C1E07"/>
    <w:rsid w:val="004D3DDD"/>
    <w:rsid w:val="004D51B4"/>
    <w:rsid w:val="004E107C"/>
    <w:rsid w:val="005B491B"/>
    <w:rsid w:val="006A783C"/>
    <w:rsid w:val="00763A09"/>
    <w:rsid w:val="00776C70"/>
    <w:rsid w:val="007C3069"/>
    <w:rsid w:val="008125D3"/>
    <w:rsid w:val="00847571"/>
    <w:rsid w:val="00893A34"/>
    <w:rsid w:val="008B2C46"/>
    <w:rsid w:val="008F1137"/>
    <w:rsid w:val="00985F9C"/>
    <w:rsid w:val="00A51769"/>
    <w:rsid w:val="00A67834"/>
    <w:rsid w:val="00AC5579"/>
    <w:rsid w:val="00AC6787"/>
    <w:rsid w:val="00B743BD"/>
    <w:rsid w:val="00BA3FC9"/>
    <w:rsid w:val="00BA4C29"/>
    <w:rsid w:val="00BF2ABE"/>
    <w:rsid w:val="00C5315B"/>
    <w:rsid w:val="00C95CDB"/>
    <w:rsid w:val="00D03E1D"/>
    <w:rsid w:val="00D136CA"/>
    <w:rsid w:val="00D1750E"/>
    <w:rsid w:val="00E30001"/>
    <w:rsid w:val="00E36839"/>
    <w:rsid w:val="00EB2A1F"/>
    <w:rsid w:val="00EB7965"/>
    <w:rsid w:val="00F8174A"/>
    <w:rsid w:val="00F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C586630"/>
  <w14:defaultImageDpi w14:val="330"/>
  <w15:docId w15:val="{7D260366-AE2E-4FD6-98B9-C33697D9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DDD"/>
    <w:rPr>
      <w:rFonts w:ascii="Arial" w:eastAsia="Calibri" w:hAnsi="Arial" w:cs="Times New Roman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D3D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84757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757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E10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07C"/>
    <w:rPr>
      <w:rFonts w:ascii="Arial" w:eastAsia="Calibri" w:hAnsi="Arial" w:cs="Times New Roman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E10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07C"/>
    <w:rPr>
      <w:rFonts w:ascii="Arial" w:eastAsia="Calibri" w:hAnsi="Arial" w:cs="Times New Roman"/>
      <w:szCs w:val="22"/>
      <w:lang w:val="en-GB"/>
    </w:rPr>
  </w:style>
  <w:style w:type="table" w:styleId="TableGrid">
    <w:name w:val="Table Grid"/>
    <w:basedOn w:val="TableNormal"/>
    <w:uiPriority w:val="59"/>
    <w:rsid w:val="00BA3F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A3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%20Patrick\Dropbox\Dropbox%20Yes%20Agency\Copyover\NHS%20Bedfordshire\10156%20NHS%20BLMK%20CCG%20Branding\TO%20CLIENT\Brand%20Toolkit%202021\MASTER%20DOCUMENTS\Template%20%20documents\BLMK%20CCG%20Letterhead%20Template%20(Values%20version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f7c2ba-4170-4718-a5ff-dddeae16ca32">
      <Terms xmlns="http://schemas.microsoft.com/office/infopath/2007/PartnerControls"/>
    </lcf76f155ced4ddcb4097134ff3c332f>
    <TaxCatchAll xmlns="d06b9faf-e485-43ba-9767-f211651fe416" xsi:nil="true"/>
    <VMActioned xmlns="31f7c2ba-4170-4718-a5ff-dddeae16ca32">N/A</VMActioned>
    <_dlc_DocId xmlns="d06b9faf-e485-43ba-9767-f211651fe416">COMENG-406079406-699861</_dlc_DocId>
    <_dlc_DocIdUrl xmlns="d06b9faf-e485-43ba-9767-f211651fe416">
      <Url>https://csucloudservices.sharepoint.com/teams/comms/_layouts/15/DocIdRedir.aspx?ID=COMENG-406079406-699861</Url>
      <Description>COMENG-406079406-699861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76803C70C50249B000B3F4542A923E" ma:contentTypeVersion="1603" ma:contentTypeDescription="Create a new document." ma:contentTypeScope="" ma:versionID="ef3a41d6d13e03bbb88b310263891487">
  <xsd:schema xmlns:xsd="http://www.w3.org/2001/XMLSchema" xmlns:xs="http://www.w3.org/2001/XMLSchema" xmlns:p="http://schemas.microsoft.com/office/2006/metadata/properties" xmlns:ns2="d06b9faf-e485-43ba-9767-f211651fe416" xmlns:ns3="31f7c2ba-4170-4718-a5ff-dddeae16ca32" targetNamespace="http://schemas.microsoft.com/office/2006/metadata/properties" ma:root="true" ma:fieldsID="3719e1aa8289c5d30a0d76d759384445" ns2:_="" ns3:_="">
    <xsd:import namespace="d06b9faf-e485-43ba-9767-f211651fe416"/>
    <xsd:import namespace="31f7c2ba-4170-4718-a5ff-dddeae16ca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VMActioned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b9faf-e485-43ba-9767-f211651fe4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5f131c-f282-49ee-8324-d712b0bfdbce}" ma:internalName="TaxCatchAll" ma:showField="CatchAllData" ma:web="d06b9faf-e485-43ba-9767-f211651fe4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f7c2ba-4170-4718-a5ff-dddeae16ca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VMActioned" ma:index="21" nillable="true" ma:displayName="Voice Mail Actioned?" ma:default="N/A" ma:format="RadioButtons" ma:indexed="true" ma:internalName="VMActioned">
      <xsd:simpleType>
        <xsd:restriction base="dms:Choice">
          <xsd:enumeration value="Yes"/>
          <xsd:enumeration value="No"/>
          <xsd:enumeration value="N/A"/>
        </xsd:restriction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5e3038f7-01d3-45c6-9ff3-08a5a011bc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15C0BEC-EEA0-4505-B1AD-AE8A82192086}">
  <ds:schemaRefs>
    <ds:schemaRef ds:uri="http://schemas.microsoft.com/office/2006/metadata/properties"/>
    <ds:schemaRef ds:uri="http://schemas.microsoft.com/office/infopath/2007/PartnerControls"/>
    <ds:schemaRef ds:uri="31f7c2ba-4170-4718-a5ff-dddeae16ca32"/>
    <ds:schemaRef ds:uri="d06b9faf-e485-43ba-9767-f211651fe416"/>
  </ds:schemaRefs>
</ds:datastoreItem>
</file>

<file path=customXml/itemProps2.xml><?xml version="1.0" encoding="utf-8"?>
<ds:datastoreItem xmlns:ds="http://schemas.openxmlformats.org/officeDocument/2006/customXml" ds:itemID="{09F8D397-051C-4F31-B0B2-71E4BB2CD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b9faf-e485-43ba-9767-f211651fe416"/>
    <ds:schemaRef ds:uri="31f7c2ba-4170-4718-a5ff-dddeae16ca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5B9921-35FA-4EA9-924E-92830156FA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B3E001-B966-4A84-A23F-DE821A009A5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BLMK CCG Letterhead Template (Values version)</Template>
  <TotalTime>9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Yes Agency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Patrick</dc:creator>
  <cp:keywords/>
  <dc:description/>
  <cp:lastModifiedBy>HOLDING, Donna (NHS BEDFORDSHIRE, LUTON AND MILTON KEYNES ICB - M1J4Y)</cp:lastModifiedBy>
  <cp:revision>3</cp:revision>
  <dcterms:created xsi:type="dcterms:W3CDTF">2023-03-30T16:29:00Z</dcterms:created>
  <dcterms:modified xsi:type="dcterms:W3CDTF">2023-03-30T16:32:00Z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0x010100BA76803C70C50249B000B3F4542A923E</vt:lpwstr>
  </property>
  <property fmtid="{D5CDD505-2E9C-101B-9397-08002B2CF9AE}" pid="3" name="_dlc_DocIdItemGuid">
    <vt:lpwstr>3756472c-09fe-4f62-ae6a-bf31cdb91a10</vt:lpwstr>
  </property>
  <property fmtid="{D5CDD505-2E9C-101B-9397-08002B2CF9AE}" pid="4" name="MediaServiceImageTags">
    <vt:lpwstr/>
  </property>
</Properties>
</file>