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39480" w14:textId="77777777" w:rsidR="00DC45C7" w:rsidRPr="00DC45C7" w:rsidRDefault="00DC45C7" w:rsidP="00DC45C7">
      <w:pPr>
        <w:ind w:left="1134" w:right="560"/>
        <w:jc w:val="center"/>
        <w:rPr>
          <w:b/>
          <w:bCs/>
          <w:sz w:val="32"/>
          <w:szCs w:val="32"/>
        </w:rPr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  <w:r w:rsidRPr="00DC45C7">
        <w:rPr>
          <w:b/>
          <w:bCs/>
          <w:sz w:val="32"/>
          <w:szCs w:val="32"/>
        </w:rPr>
        <w:t>ENHANCED HEALTH IN CARE HOMES</w:t>
      </w:r>
    </w:p>
    <w:p w14:paraId="7B0D2EB7" w14:textId="7FA49D95" w:rsidR="00847571" w:rsidRPr="00DC45C7" w:rsidRDefault="00DC45C7" w:rsidP="00DC45C7">
      <w:pPr>
        <w:ind w:left="1134" w:right="560"/>
        <w:jc w:val="center"/>
        <w:rPr>
          <w:b/>
          <w:bCs/>
          <w:sz w:val="32"/>
          <w:szCs w:val="32"/>
        </w:rPr>
      </w:pPr>
      <w:r w:rsidRPr="00DC45C7">
        <w:rPr>
          <w:b/>
          <w:bCs/>
          <w:sz w:val="32"/>
          <w:szCs w:val="32"/>
        </w:rPr>
        <w:t xml:space="preserve"> VIRTUAL MDT MEETING</w:t>
      </w:r>
    </w:p>
    <w:p w14:paraId="693E47F9" w14:textId="0449077A" w:rsidR="00DC45C7" w:rsidRPr="00DC45C7" w:rsidRDefault="00DC45C7" w:rsidP="00DC45C7">
      <w:pPr>
        <w:ind w:left="1134" w:right="560"/>
        <w:jc w:val="center"/>
        <w:rPr>
          <w:b/>
          <w:bCs/>
        </w:rPr>
      </w:pPr>
      <w:r w:rsidRPr="00DC45C7">
        <w:rPr>
          <w:b/>
          <w:bCs/>
          <w:sz w:val="32"/>
          <w:szCs w:val="32"/>
        </w:rPr>
        <w:t>ACTION LOG</w:t>
      </w:r>
    </w:p>
    <w:p w14:paraId="417B030C" w14:textId="392A7152" w:rsidR="00DC45C7" w:rsidRDefault="00DC45C7" w:rsidP="00DC45C7">
      <w:pPr>
        <w:ind w:left="1134" w:right="560"/>
        <w:jc w:val="center"/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410"/>
        <w:gridCol w:w="3391"/>
        <w:gridCol w:w="3395"/>
      </w:tblGrid>
      <w:tr w:rsidR="00DC45C7" w14:paraId="38E2F096" w14:textId="77777777" w:rsidTr="00DC45C7">
        <w:tc>
          <w:tcPr>
            <w:tcW w:w="3776" w:type="dxa"/>
          </w:tcPr>
          <w:p w14:paraId="6AD78F5A" w14:textId="77777777" w:rsidR="00DC45C7" w:rsidRDefault="00DC45C7" w:rsidP="004E107C">
            <w:pPr>
              <w:ind w:right="560"/>
            </w:pPr>
            <w:r>
              <w:t>Care Home</w:t>
            </w:r>
          </w:p>
          <w:p w14:paraId="179E50B2" w14:textId="56DCACA1" w:rsidR="00DC45C7" w:rsidRDefault="00DC45C7" w:rsidP="004E107C">
            <w:pPr>
              <w:ind w:right="560"/>
            </w:pPr>
          </w:p>
        </w:tc>
        <w:tc>
          <w:tcPr>
            <w:tcW w:w="3777" w:type="dxa"/>
          </w:tcPr>
          <w:p w14:paraId="2F8A7E3A" w14:textId="0530B286" w:rsidR="00DC45C7" w:rsidRDefault="00DC45C7" w:rsidP="004E107C">
            <w:pPr>
              <w:ind w:right="560"/>
            </w:pPr>
            <w:r>
              <w:t>Date</w:t>
            </w:r>
          </w:p>
        </w:tc>
        <w:tc>
          <w:tcPr>
            <w:tcW w:w="3777" w:type="dxa"/>
          </w:tcPr>
          <w:p w14:paraId="6F194E6F" w14:textId="2732AF58" w:rsidR="00DC45C7" w:rsidRDefault="00DC45C7" w:rsidP="004E107C">
            <w:pPr>
              <w:ind w:right="560"/>
            </w:pPr>
            <w:r>
              <w:t>Time</w:t>
            </w:r>
          </w:p>
        </w:tc>
      </w:tr>
    </w:tbl>
    <w:p w14:paraId="43C60A55" w14:textId="77777777" w:rsidR="00847571" w:rsidRDefault="00847571" w:rsidP="004E107C">
      <w:pPr>
        <w:ind w:left="1134" w:right="560"/>
      </w:pPr>
    </w:p>
    <w:p w14:paraId="1F872F6E" w14:textId="40531A2D" w:rsidR="00847571" w:rsidRDefault="00DC45C7" w:rsidP="004E107C">
      <w:pPr>
        <w:ind w:left="1134" w:right="560"/>
      </w:pPr>
      <w:r>
        <w:t>In Attendance: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5050"/>
        <w:gridCol w:w="5146"/>
      </w:tblGrid>
      <w:tr w:rsidR="00DC45C7" w14:paraId="7E6A4805" w14:textId="77777777" w:rsidTr="00DC45C7">
        <w:tc>
          <w:tcPr>
            <w:tcW w:w="5665" w:type="dxa"/>
          </w:tcPr>
          <w:p w14:paraId="3853F574" w14:textId="77777777" w:rsidR="00DC45C7" w:rsidRDefault="00DC45C7" w:rsidP="004E107C">
            <w:pPr>
              <w:ind w:right="560"/>
            </w:pPr>
            <w:r>
              <w:t>Name:</w:t>
            </w:r>
          </w:p>
          <w:p w14:paraId="0799BE40" w14:textId="3CBCF6C7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30245F57" w14:textId="5A94AE88" w:rsidR="00DC45C7" w:rsidRDefault="00DC45C7" w:rsidP="004E107C">
            <w:pPr>
              <w:ind w:right="560"/>
            </w:pPr>
            <w:r>
              <w:t>Organisation</w:t>
            </w:r>
          </w:p>
        </w:tc>
      </w:tr>
      <w:tr w:rsidR="00DC45C7" w14:paraId="7B391980" w14:textId="77777777" w:rsidTr="00DC45C7">
        <w:tc>
          <w:tcPr>
            <w:tcW w:w="5665" w:type="dxa"/>
          </w:tcPr>
          <w:p w14:paraId="70BF71BE" w14:textId="77777777" w:rsidR="00DC45C7" w:rsidRDefault="00DC45C7" w:rsidP="004E107C">
            <w:pPr>
              <w:ind w:right="560"/>
            </w:pPr>
          </w:p>
          <w:p w14:paraId="4E59E997" w14:textId="07FC2FB9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6A6336C5" w14:textId="77777777" w:rsidR="00DC45C7" w:rsidRDefault="00DC45C7" w:rsidP="004E107C">
            <w:pPr>
              <w:ind w:right="560"/>
            </w:pPr>
          </w:p>
        </w:tc>
      </w:tr>
      <w:tr w:rsidR="00DC45C7" w14:paraId="55C7CA8A" w14:textId="77777777" w:rsidTr="00DC45C7">
        <w:tc>
          <w:tcPr>
            <w:tcW w:w="5665" w:type="dxa"/>
          </w:tcPr>
          <w:p w14:paraId="4CDC109D" w14:textId="77777777" w:rsidR="00DC45C7" w:rsidRDefault="00DC45C7" w:rsidP="004E107C">
            <w:pPr>
              <w:ind w:right="560"/>
            </w:pPr>
          </w:p>
          <w:p w14:paraId="58943FF4" w14:textId="7B7B864C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4A66689A" w14:textId="77777777" w:rsidR="00DC45C7" w:rsidRDefault="00DC45C7" w:rsidP="004E107C">
            <w:pPr>
              <w:ind w:right="560"/>
            </w:pPr>
          </w:p>
        </w:tc>
      </w:tr>
      <w:tr w:rsidR="00DC45C7" w14:paraId="5B5698D7" w14:textId="77777777" w:rsidTr="00DC45C7">
        <w:tc>
          <w:tcPr>
            <w:tcW w:w="5665" w:type="dxa"/>
          </w:tcPr>
          <w:p w14:paraId="1D915ACF" w14:textId="77777777" w:rsidR="00DC45C7" w:rsidRDefault="00DC45C7" w:rsidP="004E107C">
            <w:pPr>
              <w:ind w:right="560"/>
            </w:pPr>
          </w:p>
          <w:p w14:paraId="6CB1EDDE" w14:textId="31762C61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00FF4068" w14:textId="77777777" w:rsidR="00DC45C7" w:rsidRDefault="00DC45C7" w:rsidP="004E107C">
            <w:pPr>
              <w:ind w:right="560"/>
            </w:pPr>
          </w:p>
        </w:tc>
      </w:tr>
      <w:tr w:rsidR="00DC45C7" w14:paraId="23387048" w14:textId="77777777" w:rsidTr="00DC45C7">
        <w:tc>
          <w:tcPr>
            <w:tcW w:w="5665" w:type="dxa"/>
          </w:tcPr>
          <w:p w14:paraId="266863D0" w14:textId="77777777" w:rsidR="00DC45C7" w:rsidRDefault="00DC45C7" w:rsidP="004E107C">
            <w:pPr>
              <w:ind w:right="560"/>
            </w:pPr>
          </w:p>
          <w:p w14:paraId="24325FC0" w14:textId="6C557B4F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3B90206B" w14:textId="77777777" w:rsidR="00DC45C7" w:rsidRDefault="00DC45C7" w:rsidP="004E107C">
            <w:pPr>
              <w:ind w:right="560"/>
            </w:pPr>
          </w:p>
        </w:tc>
      </w:tr>
      <w:tr w:rsidR="00DC45C7" w14:paraId="2AB6A56E" w14:textId="77777777" w:rsidTr="00DC45C7">
        <w:tc>
          <w:tcPr>
            <w:tcW w:w="5665" w:type="dxa"/>
          </w:tcPr>
          <w:p w14:paraId="4B791A58" w14:textId="77777777" w:rsidR="00DC45C7" w:rsidRDefault="00DC45C7" w:rsidP="004E107C">
            <w:pPr>
              <w:ind w:right="560"/>
            </w:pPr>
          </w:p>
          <w:p w14:paraId="1396C4DB" w14:textId="3BF54587" w:rsidR="00DC45C7" w:rsidRDefault="00DC45C7" w:rsidP="004E107C">
            <w:pPr>
              <w:ind w:right="560"/>
            </w:pPr>
          </w:p>
        </w:tc>
        <w:tc>
          <w:tcPr>
            <w:tcW w:w="5665" w:type="dxa"/>
          </w:tcPr>
          <w:p w14:paraId="1A0AC866" w14:textId="77777777" w:rsidR="00DC45C7" w:rsidRDefault="00DC45C7" w:rsidP="004E107C">
            <w:pPr>
              <w:ind w:right="560"/>
            </w:pPr>
          </w:p>
        </w:tc>
      </w:tr>
    </w:tbl>
    <w:p w14:paraId="20334C8E" w14:textId="767A4A14" w:rsidR="00847571" w:rsidRDefault="00847571" w:rsidP="004E107C">
      <w:pPr>
        <w:ind w:left="1134" w:right="560"/>
      </w:pPr>
    </w:p>
    <w:p w14:paraId="5A669087" w14:textId="7FF474B0" w:rsidR="00847571" w:rsidRPr="00DC45C7" w:rsidRDefault="00DC45C7" w:rsidP="004E107C">
      <w:pPr>
        <w:ind w:left="1134" w:right="560"/>
        <w:rPr>
          <w:b/>
          <w:bCs/>
        </w:rPr>
      </w:pPr>
      <w:r w:rsidRPr="00DC45C7">
        <w:rPr>
          <w:b/>
          <w:bCs/>
        </w:rPr>
        <w:t>Action Log:</w:t>
      </w:r>
    </w:p>
    <w:p w14:paraId="602D7228" w14:textId="4A8149DD" w:rsidR="00DC45C7" w:rsidRDefault="00DC45C7" w:rsidP="004E107C">
      <w:pPr>
        <w:ind w:left="1134" w:right="560"/>
      </w:pPr>
    </w:p>
    <w:tbl>
      <w:tblPr>
        <w:tblStyle w:val="TableGrid"/>
        <w:tblW w:w="10262" w:type="dxa"/>
        <w:tblInd w:w="1134" w:type="dxa"/>
        <w:tblLook w:val="04A0" w:firstRow="1" w:lastRow="0" w:firstColumn="1" w:lastColumn="0" w:noHBand="0" w:noVBand="1"/>
      </w:tblPr>
      <w:tblGrid>
        <w:gridCol w:w="1630"/>
        <w:gridCol w:w="1417"/>
        <w:gridCol w:w="1417"/>
        <w:gridCol w:w="3799"/>
        <w:gridCol w:w="1999"/>
      </w:tblGrid>
      <w:tr w:rsidR="00DC45C7" w14:paraId="474E6D8A" w14:textId="77777777" w:rsidTr="00DC45C7">
        <w:tc>
          <w:tcPr>
            <w:tcW w:w="1630" w:type="dxa"/>
          </w:tcPr>
          <w:p w14:paraId="736A2492" w14:textId="0B1E8359" w:rsidR="00DC45C7" w:rsidRDefault="00DC45C7" w:rsidP="004E107C">
            <w:pPr>
              <w:ind w:right="560"/>
            </w:pPr>
            <w:r>
              <w:t>NHS Number</w:t>
            </w:r>
          </w:p>
        </w:tc>
        <w:tc>
          <w:tcPr>
            <w:tcW w:w="1417" w:type="dxa"/>
          </w:tcPr>
          <w:p w14:paraId="4A09DCE4" w14:textId="47A55565" w:rsidR="00DC45C7" w:rsidRDefault="00DC45C7" w:rsidP="004E107C">
            <w:pPr>
              <w:ind w:right="560"/>
            </w:pPr>
            <w:r>
              <w:t>First Name</w:t>
            </w:r>
          </w:p>
        </w:tc>
        <w:tc>
          <w:tcPr>
            <w:tcW w:w="1408" w:type="dxa"/>
          </w:tcPr>
          <w:p w14:paraId="776BE75F" w14:textId="556FFD15" w:rsidR="00DC45C7" w:rsidRDefault="00DC45C7" w:rsidP="004E107C">
            <w:pPr>
              <w:ind w:right="560"/>
            </w:pPr>
            <w:r>
              <w:t>Las</w:t>
            </w:r>
            <w:r w:rsidR="00737CBF">
              <w:t>t</w:t>
            </w:r>
            <w:r>
              <w:t xml:space="preserve"> Name</w:t>
            </w:r>
          </w:p>
        </w:tc>
        <w:tc>
          <w:tcPr>
            <w:tcW w:w="3807" w:type="dxa"/>
          </w:tcPr>
          <w:p w14:paraId="019831D5" w14:textId="789FE349" w:rsidR="00DC45C7" w:rsidRDefault="00DC45C7" w:rsidP="004E107C">
            <w:pPr>
              <w:ind w:right="560"/>
            </w:pPr>
            <w:r>
              <w:t>Action from MDT Meeting</w:t>
            </w:r>
          </w:p>
        </w:tc>
        <w:tc>
          <w:tcPr>
            <w:tcW w:w="2000" w:type="dxa"/>
          </w:tcPr>
          <w:p w14:paraId="46BC77D8" w14:textId="7B7851EA" w:rsidR="00DC45C7" w:rsidRDefault="00DC45C7" w:rsidP="004E107C">
            <w:pPr>
              <w:ind w:right="560"/>
            </w:pPr>
            <w:r>
              <w:t>Who will complete action</w:t>
            </w:r>
          </w:p>
        </w:tc>
      </w:tr>
      <w:tr w:rsidR="00DC45C7" w14:paraId="7C17ABC0" w14:textId="77777777" w:rsidTr="00DC45C7">
        <w:tc>
          <w:tcPr>
            <w:tcW w:w="1630" w:type="dxa"/>
          </w:tcPr>
          <w:p w14:paraId="1D9DAEBF" w14:textId="77777777" w:rsidR="00DC45C7" w:rsidRDefault="00DC45C7" w:rsidP="004E107C">
            <w:pPr>
              <w:ind w:right="560"/>
            </w:pPr>
          </w:p>
          <w:p w14:paraId="26CD24CC" w14:textId="4EFB66A5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27095B89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2D095DCE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5B6062CE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1BBB50CE" w14:textId="77777777" w:rsidR="00DC45C7" w:rsidRDefault="00DC45C7" w:rsidP="004E107C">
            <w:pPr>
              <w:ind w:right="560"/>
            </w:pPr>
          </w:p>
        </w:tc>
      </w:tr>
      <w:tr w:rsidR="00DC45C7" w14:paraId="25C97586" w14:textId="77777777" w:rsidTr="00DC45C7">
        <w:tc>
          <w:tcPr>
            <w:tcW w:w="1630" w:type="dxa"/>
          </w:tcPr>
          <w:p w14:paraId="18D6C9FE" w14:textId="77777777" w:rsidR="00DC45C7" w:rsidRDefault="00DC45C7" w:rsidP="004E107C">
            <w:pPr>
              <w:ind w:right="560"/>
            </w:pPr>
          </w:p>
          <w:p w14:paraId="3324D871" w14:textId="454590F4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27902BE9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60F160B6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27180281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5F24E747" w14:textId="77777777" w:rsidR="00DC45C7" w:rsidRDefault="00DC45C7" w:rsidP="004E107C">
            <w:pPr>
              <w:ind w:right="560"/>
            </w:pPr>
          </w:p>
        </w:tc>
      </w:tr>
      <w:tr w:rsidR="00DC45C7" w14:paraId="279FDA81" w14:textId="77777777" w:rsidTr="00DC45C7">
        <w:tc>
          <w:tcPr>
            <w:tcW w:w="1630" w:type="dxa"/>
          </w:tcPr>
          <w:p w14:paraId="11CE65D2" w14:textId="77777777" w:rsidR="00DC45C7" w:rsidRDefault="00DC45C7" w:rsidP="004E107C">
            <w:pPr>
              <w:ind w:right="560"/>
            </w:pPr>
          </w:p>
          <w:p w14:paraId="3CAE4A48" w14:textId="030FD797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05647344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79A6B9A3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0C2C9C6D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2679BEF7" w14:textId="77777777" w:rsidR="00DC45C7" w:rsidRDefault="00DC45C7" w:rsidP="004E107C">
            <w:pPr>
              <w:ind w:right="560"/>
            </w:pPr>
          </w:p>
        </w:tc>
      </w:tr>
      <w:tr w:rsidR="00DC45C7" w14:paraId="5CD4871C" w14:textId="77777777" w:rsidTr="00DC45C7">
        <w:tc>
          <w:tcPr>
            <w:tcW w:w="1630" w:type="dxa"/>
          </w:tcPr>
          <w:p w14:paraId="3D984680" w14:textId="77777777" w:rsidR="00DC45C7" w:rsidRDefault="00DC45C7" w:rsidP="004E107C">
            <w:pPr>
              <w:ind w:right="560"/>
            </w:pPr>
          </w:p>
          <w:p w14:paraId="3A8E595C" w14:textId="3624D1FA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0206F7BE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605AD4EA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17A70B40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7E67527D" w14:textId="77777777" w:rsidR="00DC45C7" w:rsidRDefault="00DC45C7" w:rsidP="004E107C">
            <w:pPr>
              <w:ind w:right="560"/>
            </w:pPr>
          </w:p>
        </w:tc>
      </w:tr>
      <w:tr w:rsidR="00DC45C7" w14:paraId="44005477" w14:textId="77777777" w:rsidTr="00DC45C7">
        <w:tc>
          <w:tcPr>
            <w:tcW w:w="1630" w:type="dxa"/>
          </w:tcPr>
          <w:p w14:paraId="3A6E8AAA" w14:textId="77777777" w:rsidR="00DC45C7" w:rsidRDefault="00DC45C7" w:rsidP="004E107C">
            <w:pPr>
              <w:ind w:right="560"/>
            </w:pPr>
          </w:p>
          <w:p w14:paraId="60502732" w14:textId="15D57ECF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7DFC83D3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5B5A2D9C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2D94B288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3C91E4B9" w14:textId="77777777" w:rsidR="00DC45C7" w:rsidRDefault="00DC45C7" w:rsidP="004E107C">
            <w:pPr>
              <w:ind w:right="560"/>
            </w:pPr>
          </w:p>
        </w:tc>
      </w:tr>
      <w:tr w:rsidR="00DC45C7" w14:paraId="00B8B21E" w14:textId="77777777" w:rsidTr="00DC45C7">
        <w:tc>
          <w:tcPr>
            <w:tcW w:w="1630" w:type="dxa"/>
          </w:tcPr>
          <w:p w14:paraId="1A30EA37" w14:textId="77777777" w:rsidR="00DC45C7" w:rsidRDefault="00DC45C7" w:rsidP="004E107C">
            <w:pPr>
              <w:ind w:right="560"/>
            </w:pPr>
          </w:p>
          <w:p w14:paraId="5BB5291A" w14:textId="3DCA6FD4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4FF6BC69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47A6EC8C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69CD9FFB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107F5A52" w14:textId="77777777" w:rsidR="00DC45C7" w:rsidRDefault="00DC45C7" w:rsidP="004E107C">
            <w:pPr>
              <w:ind w:right="560"/>
            </w:pPr>
          </w:p>
        </w:tc>
      </w:tr>
      <w:tr w:rsidR="00DC45C7" w14:paraId="4847DADB" w14:textId="77777777" w:rsidTr="00DC45C7">
        <w:tc>
          <w:tcPr>
            <w:tcW w:w="1630" w:type="dxa"/>
          </w:tcPr>
          <w:p w14:paraId="5227EFFA" w14:textId="77777777" w:rsidR="00DC45C7" w:rsidRDefault="00DC45C7" w:rsidP="004E107C">
            <w:pPr>
              <w:ind w:right="560"/>
            </w:pPr>
          </w:p>
          <w:p w14:paraId="4895D076" w14:textId="6195FD6C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366B151D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4515BB19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6DB78572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34875EAD" w14:textId="77777777" w:rsidR="00DC45C7" w:rsidRDefault="00DC45C7" w:rsidP="004E107C">
            <w:pPr>
              <w:ind w:right="560"/>
            </w:pPr>
          </w:p>
        </w:tc>
      </w:tr>
      <w:tr w:rsidR="00DC45C7" w14:paraId="44414A29" w14:textId="77777777" w:rsidTr="00DC45C7">
        <w:tc>
          <w:tcPr>
            <w:tcW w:w="1630" w:type="dxa"/>
          </w:tcPr>
          <w:p w14:paraId="456BA9AA" w14:textId="77777777" w:rsidR="00DC45C7" w:rsidRDefault="00DC45C7" w:rsidP="004E107C">
            <w:pPr>
              <w:ind w:right="560"/>
            </w:pPr>
          </w:p>
          <w:p w14:paraId="4AA68777" w14:textId="17C6EC80" w:rsidR="00DC45C7" w:rsidRDefault="00DC45C7" w:rsidP="004E107C">
            <w:pPr>
              <w:ind w:right="560"/>
            </w:pPr>
          </w:p>
        </w:tc>
        <w:tc>
          <w:tcPr>
            <w:tcW w:w="1417" w:type="dxa"/>
          </w:tcPr>
          <w:p w14:paraId="71A7CCF3" w14:textId="77777777" w:rsidR="00DC45C7" w:rsidRDefault="00DC45C7" w:rsidP="004E107C">
            <w:pPr>
              <w:ind w:right="560"/>
            </w:pPr>
          </w:p>
        </w:tc>
        <w:tc>
          <w:tcPr>
            <w:tcW w:w="1408" w:type="dxa"/>
          </w:tcPr>
          <w:p w14:paraId="4D6E759F" w14:textId="77777777" w:rsidR="00DC45C7" w:rsidRDefault="00DC45C7" w:rsidP="004E107C">
            <w:pPr>
              <w:ind w:right="560"/>
            </w:pPr>
          </w:p>
        </w:tc>
        <w:tc>
          <w:tcPr>
            <w:tcW w:w="3807" w:type="dxa"/>
          </w:tcPr>
          <w:p w14:paraId="21A32B9B" w14:textId="77777777" w:rsidR="00DC45C7" w:rsidRDefault="00DC45C7" w:rsidP="004E107C">
            <w:pPr>
              <w:ind w:right="560"/>
            </w:pPr>
          </w:p>
        </w:tc>
        <w:tc>
          <w:tcPr>
            <w:tcW w:w="2000" w:type="dxa"/>
          </w:tcPr>
          <w:p w14:paraId="0BCCA0CB" w14:textId="77777777" w:rsidR="00DC45C7" w:rsidRDefault="00DC45C7" w:rsidP="004E107C">
            <w:pPr>
              <w:ind w:right="560"/>
            </w:pPr>
          </w:p>
        </w:tc>
      </w:tr>
    </w:tbl>
    <w:p w14:paraId="2BC36AA7" w14:textId="2B40C10B" w:rsidR="00EB7965" w:rsidRDefault="00EB7965" w:rsidP="004E107C">
      <w:pPr>
        <w:ind w:left="1134" w:right="560"/>
      </w:pPr>
    </w:p>
    <w:p w14:paraId="02DF59D2" w14:textId="1C93A9CF" w:rsidR="00EB7965" w:rsidRDefault="00EB7965" w:rsidP="004E107C">
      <w:pPr>
        <w:ind w:left="1134" w:right="560"/>
      </w:pPr>
    </w:p>
    <w:p w14:paraId="194FC5C8" w14:textId="1AE960B4" w:rsidR="00C5315B" w:rsidRDefault="004C1E07" w:rsidP="00C5315B">
      <w:pPr>
        <w:ind w:left="1134" w:right="560"/>
      </w:pP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bookmarkEnd w:id="0"/>
      <w:bookmarkEnd w:id="1"/>
      <w:bookmarkEnd w:id="2"/>
      <w:bookmarkEnd w:id="3"/>
    </w:p>
    <w:sectPr w:rsidR="00C5315B" w:rsidSect="00DC45C7">
      <w:headerReference w:type="default" r:id="rId10"/>
      <w:footerReference w:type="default" r:id="rId11"/>
      <w:pgSz w:w="11900" w:h="16840"/>
      <w:pgMar w:top="2606" w:right="560" w:bottom="127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800F7" w14:textId="77777777" w:rsidR="00A267F5" w:rsidRDefault="00A267F5" w:rsidP="004E107C">
      <w:r>
        <w:separator/>
      </w:r>
    </w:p>
  </w:endnote>
  <w:endnote w:type="continuationSeparator" w:id="0">
    <w:p w14:paraId="0835C5CD" w14:textId="77777777" w:rsidR="00A267F5" w:rsidRDefault="00A267F5" w:rsidP="004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2CD" w14:textId="77611358" w:rsidR="00C5315B" w:rsidRDefault="00072B1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230196B" wp14:editId="534E486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41600"/>
          <wp:effectExtent l="0" t="0" r="3175" b="190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52D2" w14:textId="77777777" w:rsidR="00A267F5" w:rsidRDefault="00A267F5" w:rsidP="004E107C">
      <w:r>
        <w:separator/>
      </w:r>
    </w:p>
  </w:footnote>
  <w:footnote w:type="continuationSeparator" w:id="0">
    <w:p w14:paraId="35FB11F9" w14:textId="77777777" w:rsidR="00A267F5" w:rsidRDefault="00A267F5" w:rsidP="004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AF66" w14:textId="09C130A1" w:rsidR="00C5315B" w:rsidRDefault="00893A34">
    <w:pPr>
      <w:pStyle w:val="Head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37341DD" wp14:editId="42ADF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920" cy="16390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20" cy="163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26FEA"/>
    <w:rsid w:val="00072B1D"/>
    <w:rsid w:val="0014055E"/>
    <w:rsid w:val="00167C23"/>
    <w:rsid w:val="003D01A2"/>
    <w:rsid w:val="004C1E07"/>
    <w:rsid w:val="004D3DDD"/>
    <w:rsid w:val="004D51B4"/>
    <w:rsid w:val="004E107C"/>
    <w:rsid w:val="005B491B"/>
    <w:rsid w:val="006A783C"/>
    <w:rsid w:val="00737CBF"/>
    <w:rsid w:val="00763A09"/>
    <w:rsid w:val="00776C70"/>
    <w:rsid w:val="008125D3"/>
    <w:rsid w:val="00847571"/>
    <w:rsid w:val="00893A34"/>
    <w:rsid w:val="008B2C46"/>
    <w:rsid w:val="008F1137"/>
    <w:rsid w:val="00985F9C"/>
    <w:rsid w:val="00A267F5"/>
    <w:rsid w:val="00A51769"/>
    <w:rsid w:val="00A67834"/>
    <w:rsid w:val="00AC6787"/>
    <w:rsid w:val="00B743BD"/>
    <w:rsid w:val="00BA4C29"/>
    <w:rsid w:val="00BF2ABE"/>
    <w:rsid w:val="00C5315B"/>
    <w:rsid w:val="00C95CDB"/>
    <w:rsid w:val="00D03E1D"/>
    <w:rsid w:val="00D136CA"/>
    <w:rsid w:val="00D1750E"/>
    <w:rsid w:val="00DC45C7"/>
    <w:rsid w:val="00E30001"/>
    <w:rsid w:val="00E36839"/>
    <w:rsid w:val="00EB2A1F"/>
    <w:rsid w:val="00EB7965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86630"/>
  <w14:defaultImageDpi w14:val="33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7C"/>
    <w:rPr>
      <w:rFonts w:ascii="Arial" w:eastAsia="Calibri" w:hAnsi="Arial" w:cs="Times New Roman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7C"/>
    <w:rPr>
      <w:rFonts w:ascii="Arial" w:eastAsia="Calibri" w:hAnsi="Arial" w:cs="Times New Roman"/>
      <w:szCs w:val="22"/>
      <w:lang w:val="en-GB"/>
    </w:rPr>
  </w:style>
  <w:style w:type="table" w:styleId="TableGrid">
    <w:name w:val="Table Grid"/>
    <w:basedOn w:val="TableNormal"/>
    <w:uiPriority w:val="59"/>
    <w:rsid w:val="00DC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803C70C50249B000B3F4542A923E" ma:contentTypeVersion="1603" ma:contentTypeDescription="Create a new document." ma:contentTypeScope="" ma:versionID="ef3a41d6d13e03bbb88b310263891487">
  <xsd:schema xmlns:xsd="http://www.w3.org/2001/XMLSchema" xmlns:xs="http://www.w3.org/2001/XMLSchema" xmlns:p="http://schemas.microsoft.com/office/2006/metadata/properties" xmlns:ns2="d06b9faf-e485-43ba-9767-f211651fe416" xmlns:ns3="31f7c2ba-4170-4718-a5ff-dddeae16ca32" targetNamespace="http://schemas.microsoft.com/office/2006/metadata/properties" ma:root="true" ma:fieldsID="3719e1aa8289c5d30a0d76d759384445" ns2:_="" ns3:_="">
    <xsd:import namespace="d06b9faf-e485-43ba-9767-f211651fe416"/>
    <xsd:import namespace="31f7c2ba-4170-4718-a5ff-dddeae16ca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VMActione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c2ba-4170-4718-a5ff-dddeae16c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VMActioned" ma:index="21" nillable="true" ma:displayName="Voice Mail Actioned?" ma:default="N/A" ma:format="RadioButtons" ma:indexed="true" ma:internalName="VMAction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c2ba-4170-4718-a5ff-dddeae16ca32">
      <Terms xmlns="http://schemas.microsoft.com/office/infopath/2007/PartnerControls"/>
    </lcf76f155ced4ddcb4097134ff3c332f>
    <TaxCatchAll xmlns="d06b9faf-e485-43ba-9767-f211651fe416" xsi:nil="true"/>
    <VMActioned xmlns="31f7c2ba-4170-4718-a5ff-dddeae16ca32">N/A</VMActioned>
    <_dlc_DocId xmlns="d06b9faf-e485-43ba-9767-f211651fe416">COMENG-406079406-699861</_dlc_DocId>
    <_dlc_DocIdUrl xmlns="d06b9faf-e485-43ba-9767-f211651fe416">
      <Url>https://csucloudservices.sharepoint.com/teams/comms/_layouts/15/DocIdRedir.aspx?ID=COMENG-406079406-699861</Url>
      <Description>COMENG-406079406-699861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8D397-051C-4F31-B0B2-71E4BB2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1f7c2ba-4170-4718-a5ff-dddeae16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C0BEC-EEA0-4505-B1AD-AE8A82192086}">
  <ds:schemaRefs>
    <ds:schemaRef ds:uri="http://schemas.microsoft.com/office/2006/metadata/properties"/>
    <ds:schemaRef ds:uri="http://schemas.microsoft.com/office/infopath/2007/PartnerControls"/>
    <ds:schemaRef ds:uri="31f7c2ba-4170-4718-a5ff-dddeae16ca32"/>
    <ds:schemaRef ds:uri="d06b9faf-e485-43ba-9767-f211651fe416"/>
  </ds:schemaRefs>
</ds:datastoreItem>
</file>

<file path=customXml/itemProps3.xml><?xml version="1.0" encoding="utf-8"?>
<ds:datastoreItem xmlns:ds="http://schemas.openxmlformats.org/officeDocument/2006/customXml" ds:itemID="{D8B3E001-B966-4A84-A23F-DE821A009A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5B9921-35FA-4EA9-924E-92830156F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Agency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POWERS, Sophie (NHS ARDEN AND GREATER EAST MIDLANDS COMMISSIONING SUPPORT UNIT)</cp:lastModifiedBy>
  <cp:revision>2</cp:revision>
  <dcterms:created xsi:type="dcterms:W3CDTF">2023-07-06T13:19:00Z</dcterms:created>
  <dcterms:modified xsi:type="dcterms:W3CDTF">2023-07-06T13:19:00Z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0x010100BA76803C70C50249B000B3F4542A923E</vt:lpwstr>
  </property>
  <property fmtid="{D5CDD505-2E9C-101B-9397-08002B2CF9AE}" pid="3" name="_dlc_DocIdItemGuid">
    <vt:lpwstr>3756472c-09fe-4f62-ae6a-bf31cdb91a10</vt:lpwstr>
  </property>
  <property fmtid="{D5CDD505-2E9C-101B-9397-08002B2CF9AE}" pid="4" name="MediaServiceImageTags">
    <vt:lpwstr/>
  </property>
</Properties>
</file>