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2EB7" w14:textId="17BF9195" w:rsidR="00847571" w:rsidRDefault="00847571" w:rsidP="004E107C">
      <w:pPr>
        <w:ind w:left="1134" w:right="560"/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</w:p>
    <w:p w14:paraId="43C60A55" w14:textId="77777777" w:rsidR="00847571" w:rsidRDefault="00847571" w:rsidP="004E107C">
      <w:pPr>
        <w:ind w:left="1134" w:right="560"/>
      </w:pPr>
    </w:p>
    <w:p w14:paraId="1F872F6E" w14:textId="77777777" w:rsidR="00847571" w:rsidRDefault="00847571" w:rsidP="004E107C">
      <w:pPr>
        <w:ind w:left="1134" w:right="560"/>
      </w:pPr>
    </w:p>
    <w:p w14:paraId="20334C8E" w14:textId="767A4A14" w:rsidR="00847571" w:rsidRDefault="00847571" w:rsidP="004E107C">
      <w:pPr>
        <w:ind w:left="1134" w:right="560"/>
      </w:pPr>
    </w:p>
    <w:p w14:paraId="5A669087" w14:textId="77777777" w:rsidR="00847571" w:rsidRDefault="00847571" w:rsidP="004E107C">
      <w:pPr>
        <w:ind w:left="1134" w:right="560"/>
      </w:pPr>
    </w:p>
    <w:p w14:paraId="59C57D7A" w14:textId="6B65CDC6" w:rsidR="003C102A" w:rsidRDefault="003C102A" w:rsidP="003C102A">
      <w:pPr>
        <w:ind w:left="-709" w:right="5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2BC36AA7" w14:textId="5072A8E0" w:rsidR="00EB7965" w:rsidRPr="003C102A" w:rsidRDefault="003C102A" w:rsidP="003C102A">
      <w:pPr>
        <w:ind w:left="-709" w:right="560"/>
        <w:jc w:val="center"/>
        <w:rPr>
          <w:b/>
          <w:bCs/>
          <w:sz w:val="32"/>
          <w:szCs w:val="32"/>
        </w:rPr>
      </w:pPr>
      <w:r w:rsidRPr="003C102A">
        <w:rPr>
          <w:b/>
          <w:bCs/>
          <w:sz w:val="32"/>
          <w:szCs w:val="32"/>
        </w:rPr>
        <w:t>ENHANCED HEALTH IN CARE HOMES</w:t>
      </w:r>
    </w:p>
    <w:p w14:paraId="40ACACCC" w14:textId="2A606E42" w:rsidR="003C102A" w:rsidRPr="003C102A" w:rsidRDefault="003C102A" w:rsidP="003C102A">
      <w:pPr>
        <w:ind w:left="-709" w:right="560"/>
        <w:jc w:val="center"/>
        <w:rPr>
          <w:b/>
          <w:bCs/>
          <w:sz w:val="32"/>
          <w:szCs w:val="32"/>
        </w:rPr>
      </w:pPr>
      <w:r w:rsidRPr="003C102A">
        <w:rPr>
          <w:b/>
          <w:bCs/>
          <w:sz w:val="32"/>
          <w:szCs w:val="32"/>
        </w:rPr>
        <w:t xml:space="preserve">VIRTUAL MDT MEETING </w:t>
      </w:r>
    </w:p>
    <w:p w14:paraId="3E3CD980" w14:textId="3F70D732" w:rsidR="003C102A" w:rsidRPr="003C102A" w:rsidRDefault="003C102A" w:rsidP="003C102A">
      <w:pPr>
        <w:ind w:left="-709" w:right="560"/>
        <w:jc w:val="center"/>
        <w:rPr>
          <w:b/>
          <w:bCs/>
          <w:sz w:val="32"/>
          <w:szCs w:val="32"/>
        </w:rPr>
      </w:pPr>
    </w:p>
    <w:p w14:paraId="66FC6EE1" w14:textId="2EF97077" w:rsidR="003C102A" w:rsidRPr="003C102A" w:rsidRDefault="003C102A" w:rsidP="003C102A">
      <w:pPr>
        <w:ind w:left="-709" w:right="560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>This agenda</w:t>
      </w:r>
      <w:r w:rsidRPr="003C102A">
        <w:rPr>
          <w:i/>
          <w:iCs/>
          <w:color w:val="FF0000"/>
        </w:rPr>
        <w:t xml:space="preserve"> provides a log of residents to be discussed</w:t>
      </w:r>
    </w:p>
    <w:p w14:paraId="2984EE8A" w14:textId="6BBFED1C" w:rsidR="003C102A" w:rsidRDefault="003C102A" w:rsidP="003C102A">
      <w:pPr>
        <w:ind w:left="-709" w:right="560"/>
        <w:jc w:val="center"/>
        <w:rPr>
          <w:i/>
          <w:iCs/>
        </w:rPr>
      </w:pPr>
    </w:p>
    <w:tbl>
      <w:tblPr>
        <w:tblStyle w:val="TableGrid"/>
        <w:tblW w:w="15309" w:type="dxa"/>
        <w:tblInd w:w="-1706" w:type="dxa"/>
        <w:tblLook w:val="04A0" w:firstRow="1" w:lastRow="0" w:firstColumn="1" w:lastColumn="0" w:noHBand="0" w:noVBand="1"/>
      </w:tblPr>
      <w:tblGrid>
        <w:gridCol w:w="5416"/>
        <w:gridCol w:w="4419"/>
        <w:gridCol w:w="5474"/>
      </w:tblGrid>
      <w:tr w:rsidR="003C102A" w14:paraId="1F696095" w14:textId="77777777" w:rsidTr="003C102A">
        <w:tc>
          <w:tcPr>
            <w:tcW w:w="5416" w:type="dxa"/>
          </w:tcPr>
          <w:p w14:paraId="07F500CE" w14:textId="3D12CD8D" w:rsidR="003C102A" w:rsidRDefault="003C102A" w:rsidP="003C102A">
            <w:pPr>
              <w:ind w:left="-109" w:right="560"/>
            </w:pPr>
            <w:r>
              <w:t>Care Home</w:t>
            </w:r>
          </w:p>
        </w:tc>
        <w:tc>
          <w:tcPr>
            <w:tcW w:w="4419" w:type="dxa"/>
          </w:tcPr>
          <w:p w14:paraId="5D2C972E" w14:textId="08919DE8" w:rsidR="003C102A" w:rsidRDefault="003C102A" w:rsidP="003C102A">
            <w:pPr>
              <w:ind w:right="560"/>
            </w:pPr>
            <w:r>
              <w:t>Date</w:t>
            </w:r>
          </w:p>
        </w:tc>
        <w:tc>
          <w:tcPr>
            <w:tcW w:w="5474" w:type="dxa"/>
          </w:tcPr>
          <w:p w14:paraId="188A0B5F" w14:textId="77777777" w:rsidR="003C102A" w:rsidRDefault="003C102A" w:rsidP="003C102A">
            <w:pPr>
              <w:ind w:right="560"/>
            </w:pPr>
            <w:r>
              <w:t>Time</w:t>
            </w:r>
          </w:p>
          <w:p w14:paraId="12B0B055" w14:textId="6270B2D9" w:rsidR="003C102A" w:rsidRDefault="003C102A" w:rsidP="003C102A">
            <w:pPr>
              <w:ind w:right="560"/>
            </w:pPr>
          </w:p>
        </w:tc>
      </w:tr>
    </w:tbl>
    <w:p w14:paraId="34135DAA" w14:textId="789DD8E3" w:rsidR="003C102A" w:rsidRPr="003C102A" w:rsidRDefault="003C102A" w:rsidP="003C102A">
      <w:pPr>
        <w:ind w:left="-709" w:right="560"/>
      </w:pPr>
    </w:p>
    <w:p w14:paraId="02DF59D2" w14:textId="3844FD2F" w:rsidR="00EB7965" w:rsidRDefault="003C102A" w:rsidP="003C102A">
      <w:pPr>
        <w:ind w:left="-1701" w:right="560"/>
      </w:pPr>
      <w:r>
        <w:t>Patients for Discussion:</w:t>
      </w:r>
    </w:p>
    <w:p w14:paraId="49B1D75B" w14:textId="469F8B62" w:rsidR="003C102A" w:rsidRDefault="003C102A" w:rsidP="003C102A">
      <w:pPr>
        <w:ind w:left="-1701" w:right="560"/>
      </w:pPr>
    </w:p>
    <w:tbl>
      <w:tblPr>
        <w:tblStyle w:val="TableGrid"/>
        <w:tblW w:w="15304" w:type="dxa"/>
        <w:tblInd w:w="-1701" w:type="dxa"/>
        <w:tblLook w:val="04A0" w:firstRow="1" w:lastRow="0" w:firstColumn="1" w:lastColumn="0" w:noHBand="0" w:noVBand="1"/>
      </w:tblPr>
      <w:tblGrid>
        <w:gridCol w:w="2405"/>
        <w:gridCol w:w="2268"/>
        <w:gridCol w:w="1954"/>
        <w:gridCol w:w="2299"/>
        <w:gridCol w:w="2268"/>
        <w:gridCol w:w="4110"/>
      </w:tblGrid>
      <w:tr w:rsidR="003C102A" w14:paraId="5409D632" w14:textId="77777777" w:rsidTr="003C102A">
        <w:tc>
          <w:tcPr>
            <w:tcW w:w="2405" w:type="dxa"/>
          </w:tcPr>
          <w:p w14:paraId="5FC01378" w14:textId="3D6BF484" w:rsidR="003C102A" w:rsidRP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NHS Number</w:t>
            </w:r>
          </w:p>
        </w:tc>
        <w:tc>
          <w:tcPr>
            <w:tcW w:w="2268" w:type="dxa"/>
          </w:tcPr>
          <w:p w14:paraId="66B7DE86" w14:textId="39454427" w:rsidR="003C102A" w:rsidRP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First Name</w:t>
            </w:r>
          </w:p>
        </w:tc>
        <w:tc>
          <w:tcPr>
            <w:tcW w:w="1954" w:type="dxa"/>
          </w:tcPr>
          <w:p w14:paraId="36E0A527" w14:textId="43F6896F" w:rsidR="003C102A" w:rsidRP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Surname</w:t>
            </w:r>
          </w:p>
        </w:tc>
        <w:tc>
          <w:tcPr>
            <w:tcW w:w="2299" w:type="dxa"/>
          </w:tcPr>
          <w:p w14:paraId="632CA747" w14:textId="102A143E" w:rsidR="003C102A" w:rsidRP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Date of Birth</w:t>
            </w:r>
          </w:p>
        </w:tc>
        <w:tc>
          <w:tcPr>
            <w:tcW w:w="2268" w:type="dxa"/>
          </w:tcPr>
          <w:p w14:paraId="431A2E07" w14:textId="5F765DB2" w:rsidR="003C102A" w:rsidRP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GP Practice</w:t>
            </w:r>
          </w:p>
        </w:tc>
        <w:tc>
          <w:tcPr>
            <w:tcW w:w="4110" w:type="dxa"/>
          </w:tcPr>
          <w:p w14:paraId="6C87D354" w14:textId="77777777" w:rsidR="003C102A" w:rsidRDefault="003C102A" w:rsidP="003C102A">
            <w:pPr>
              <w:ind w:right="560"/>
              <w:rPr>
                <w:b/>
                <w:bCs/>
              </w:rPr>
            </w:pPr>
            <w:r w:rsidRPr="003C102A">
              <w:rPr>
                <w:b/>
                <w:bCs/>
              </w:rPr>
              <w:t>Reason brought to MDT</w:t>
            </w:r>
          </w:p>
          <w:p w14:paraId="5E649736" w14:textId="5DADB865" w:rsidR="003C102A" w:rsidRPr="003C102A" w:rsidRDefault="003C102A" w:rsidP="003C102A">
            <w:pPr>
              <w:ind w:right="560"/>
              <w:rPr>
                <w:b/>
                <w:bCs/>
              </w:rPr>
            </w:pPr>
          </w:p>
        </w:tc>
      </w:tr>
      <w:tr w:rsidR="003C102A" w14:paraId="5A4BDE01" w14:textId="77777777" w:rsidTr="003C102A">
        <w:tc>
          <w:tcPr>
            <w:tcW w:w="2405" w:type="dxa"/>
          </w:tcPr>
          <w:p w14:paraId="1C6194C2" w14:textId="77777777" w:rsidR="003C102A" w:rsidRDefault="003C102A" w:rsidP="003C102A">
            <w:pPr>
              <w:ind w:right="560"/>
            </w:pPr>
          </w:p>
          <w:p w14:paraId="186B255E" w14:textId="4BAF3A6F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61853B86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4F495C3F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4C64AB30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4D082328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4C39A3C0" w14:textId="77777777" w:rsidR="003C102A" w:rsidRDefault="003C102A" w:rsidP="003C102A">
            <w:pPr>
              <w:ind w:right="560"/>
            </w:pPr>
          </w:p>
        </w:tc>
      </w:tr>
      <w:tr w:rsidR="003C102A" w14:paraId="2E3D9062" w14:textId="77777777" w:rsidTr="003C102A">
        <w:tc>
          <w:tcPr>
            <w:tcW w:w="2405" w:type="dxa"/>
          </w:tcPr>
          <w:p w14:paraId="6FEC943A" w14:textId="77777777" w:rsidR="003C102A" w:rsidRDefault="003C102A" w:rsidP="003C102A">
            <w:pPr>
              <w:ind w:right="560"/>
            </w:pPr>
          </w:p>
          <w:p w14:paraId="2B90C3BA" w14:textId="6694A78C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6BB1779B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124668A0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32288A95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58594268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7355662C" w14:textId="77777777" w:rsidR="003C102A" w:rsidRDefault="003C102A" w:rsidP="003C102A">
            <w:pPr>
              <w:ind w:right="560"/>
            </w:pPr>
          </w:p>
        </w:tc>
      </w:tr>
      <w:tr w:rsidR="003C102A" w14:paraId="20760EB9" w14:textId="77777777" w:rsidTr="003C102A">
        <w:tc>
          <w:tcPr>
            <w:tcW w:w="2405" w:type="dxa"/>
          </w:tcPr>
          <w:p w14:paraId="1DB64D76" w14:textId="77777777" w:rsidR="003C102A" w:rsidRDefault="003C102A" w:rsidP="003C102A">
            <w:pPr>
              <w:ind w:right="560"/>
            </w:pPr>
          </w:p>
          <w:p w14:paraId="0AD8D6BF" w14:textId="61FF6443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3BB31A61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6107CF88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03B17B83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4ADC01AB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7538D5FC" w14:textId="77777777" w:rsidR="003C102A" w:rsidRDefault="003C102A" w:rsidP="003C102A">
            <w:pPr>
              <w:ind w:right="560"/>
            </w:pPr>
          </w:p>
        </w:tc>
      </w:tr>
      <w:tr w:rsidR="003C102A" w14:paraId="600C99EB" w14:textId="77777777" w:rsidTr="003C102A">
        <w:tc>
          <w:tcPr>
            <w:tcW w:w="2405" w:type="dxa"/>
          </w:tcPr>
          <w:p w14:paraId="57D017F0" w14:textId="77777777" w:rsidR="003C102A" w:rsidRDefault="003C102A" w:rsidP="003C102A">
            <w:pPr>
              <w:ind w:right="560"/>
            </w:pPr>
          </w:p>
          <w:p w14:paraId="6C1F9184" w14:textId="75C669A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121E6BA5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341441A1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0826892B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4968FBA1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5B8A347E" w14:textId="77777777" w:rsidR="003C102A" w:rsidRDefault="003C102A" w:rsidP="003C102A">
            <w:pPr>
              <w:ind w:right="560"/>
            </w:pPr>
          </w:p>
        </w:tc>
      </w:tr>
      <w:tr w:rsidR="003C102A" w14:paraId="4E85DA6D" w14:textId="77777777" w:rsidTr="003C102A">
        <w:tc>
          <w:tcPr>
            <w:tcW w:w="2405" w:type="dxa"/>
          </w:tcPr>
          <w:p w14:paraId="79E47AEA" w14:textId="77777777" w:rsidR="003C102A" w:rsidRDefault="003C102A" w:rsidP="003C102A">
            <w:pPr>
              <w:ind w:right="560"/>
            </w:pPr>
          </w:p>
          <w:p w14:paraId="5E79A589" w14:textId="65333E28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7BD05873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02DE3243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213AD8D5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699D2877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4D2639D7" w14:textId="77777777" w:rsidR="003C102A" w:rsidRDefault="003C102A" w:rsidP="003C102A">
            <w:pPr>
              <w:ind w:right="560"/>
            </w:pPr>
          </w:p>
        </w:tc>
      </w:tr>
      <w:tr w:rsidR="003C102A" w14:paraId="627AD22B" w14:textId="77777777" w:rsidTr="003C102A">
        <w:tc>
          <w:tcPr>
            <w:tcW w:w="2405" w:type="dxa"/>
          </w:tcPr>
          <w:p w14:paraId="067B60E3" w14:textId="77777777" w:rsidR="003C102A" w:rsidRDefault="003C102A" w:rsidP="003C102A">
            <w:pPr>
              <w:ind w:right="560"/>
            </w:pPr>
          </w:p>
          <w:p w14:paraId="001961F7" w14:textId="4D4C62E9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68CFF674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0D2EA30D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5131E1D8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01B1F72F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23648624" w14:textId="77777777" w:rsidR="003C102A" w:rsidRDefault="003C102A" w:rsidP="003C102A">
            <w:pPr>
              <w:ind w:right="560"/>
            </w:pPr>
          </w:p>
        </w:tc>
      </w:tr>
      <w:tr w:rsidR="003C102A" w14:paraId="69410C08" w14:textId="77777777" w:rsidTr="003C102A">
        <w:tc>
          <w:tcPr>
            <w:tcW w:w="2405" w:type="dxa"/>
          </w:tcPr>
          <w:p w14:paraId="34C484BC" w14:textId="77777777" w:rsidR="003C102A" w:rsidRDefault="003C102A" w:rsidP="003C102A">
            <w:pPr>
              <w:ind w:right="560"/>
            </w:pPr>
          </w:p>
          <w:p w14:paraId="1CDDAA38" w14:textId="46408895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7ED7DDB6" w14:textId="77777777" w:rsidR="003C102A" w:rsidRDefault="003C102A" w:rsidP="003C102A">
            <w:pPr>
              <w:ind w:right="560"/>
            </w:pPr>
          </w:p>
        </w:tc>
        <w:tc>
          <w:tcPr>
            <w:tcW w:w="1954" w:type="dxa"/>
          </w:tcPr>
          <w:p w14:paraId="3A61983D" w14:textId="77777777" w:rsidR="003C102A" w:rsidRDefault="003C102A" w:rsidP="003C102A">
            <w:pPr>
              <w:ind w:right="560"/>
            </w:pPr>
          </w:p>
        </w:tc>
        <w:tc>
          <w:tcPr>
            <w:tcW w:w="2299" w:type="dxa"/>
          </w:tcPr>
          <w:p w14:paraId="4D1A1F38" w14:textId="77777777" w:rsidR="003C102A" w:rsidRDefault="003C102A" w:rsidP="003C102A">
            <w:pPr>
              <w:ind w:right="560"/>
            </w:pPr>
          </w:p>
        </w:tc>
        <w:tc>
          <w:tcPr>
            <w:tcW w:w="2268" w:type="dxa"/>
          </w:tcPr>
          <w:p w14:paraId="7E2C96FC" w14:textId="77777777" w:rsidR="003C102A" w:rsidRDefault="003C102A" w:rsidP="003C102A">
            <w:pPr>
              <w:ind w:right="560"/>
            </w:pPr>
          </w:p>
        </w:tc>
        <w:tc>
          <w:tcPr>
            <w:tcW w:w="4110" w:type="dxa"/>
          </w:tcPr>
          <w:p w14:paraId="0FA9341E" w14:textId="77777777" w:rsidR="003C102A" w:rsidRDefault="003C102A" w:rsidP="003C102A">
            <w:pPr>
              <w:ind w:right="560"/>
            </w:pPr>
          </w:p>
        </w:tc>
      </w:tr>
    </w:tbl>
    <w:p w14:paraId="71B319D2" w14:textId="77777777" w:rsidR="003C102A" w:rsidRDefault="003C102A" w:rsidP="003C102A">
      <w:pPr>
        <w:ind w:left="-1701" w:right="560"/>
      </w:pPr>
    </w:p>
    <w:p w14:paraId="194FC5C8" w14:textId="15FAF6A3" w:rsidR="00C5315B" w:rsidRDefault="004C1E07" w:rsidP="003C102A">
      <w:pPr>
        <w:ind w:left="-1560" w:right="560"/>
      </w:pP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bookmarkEnd w:id="0"/>
      <w:bookmarkEnd w:id="1"/>
      <w:bookmarkEnd w:id="2"/>
      <w:bookmarkEnd w:id="3"/>
    </w:p>
    <w:sectPr w:rsidR="00C5315B" w:rsidSect="003C102A">
      <w:headerReference w:type="default" r:id="rId10"/>
      <w:footerReference w:type="default" r:id="rId11"/>
      <w:pgSz w:w="16840" w:h="11900" w:orient="landscape"/>
      <w:pgMar w:top="0" w:right="1247" w:bottom="560" w:left="23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571" w14:textId="77777777" w:rsidR="00EB2A1F" w:rsidRDefault="00EB2A1F" w:rsidP="004E107C">
      <w:r>
        <w:separator/>
      </w:r>
    </w:p>
  </w:endnote>
  <w:endnote w:type="continuationSeparator" w:id="0">
    <w:p w14:paraId="3FCBA20E" w14:textId="77777777" w:rsidR="00EB2A1F" w:rsidRDefault="00EB2A1F" w:rsidP="004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2CD" w14:textId="77611358" w:rsidR="00C5315B" w:rsidRDefault="00072B1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230196B" wp14:editId="11C8259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664825" cy="741045"/>
          <wp:effectExtent l="0" t="0" r="3175" b="190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72812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F6E8" w14:textId="77777777" w:rsidR="00EB2A1F" w:rsidRDefault="00EB2A1F" w:rsidP="004E107C">
      <w:r>
        <w:separator/>
      </w:r>
    </w:p>
  </w:footnote>
  <w:footnote w:type="continuationSeparator" w:id="0">
    <w:p w14:paraId="39E19401" w14:textId="77777777" w:rsidR="00EB2A1F" w:rsidRDefault="00EB2A1F" w:rsidP="004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AF66" w14:textId="09C130A1" w:rsidR="00C5315B" w:rsidRDefault="00893A34">
    <w:pPr>
      <w:pStyle w:val="Head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37341DD" wp14:editId="69328AD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64825" cy="1609725"/>
          <wp:effectExtent l="0" t="0" r="317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8887" cy="16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26FEA"/>
    <w:rsid w:val="00072B1D"/>
    <w:rsid w:val="0014055E"/>
    <w:rsid w:val="00167C23"/>
    <w:rsid w:val="003C102A"/>
    <w:rsid w:val="003D01A2"/>
    <w:rsid w:val="004C1E07"/>
    <w:rsid w:val="004D3DDD"/>
    <w:rsid w:val="004D51B4"/>
    <w:rsid w:val="004E107C"/>
    <w:rsid w:val="005B491B"/>
    <w:rsid w:val="006A783C"/>
    <w:rsid w:val="00763A09"/>
    <w:rsid w:val="00776C70"/>
    <w:rsid w:val="008125D3"/>
    <w:rsid w:val="00847571"/>
    <w:rsid w:val="00893A34"/>
    <w:rsid w:val="008B2C46"/>
    <w:rsid w:val="008F1137"/>
    <w:rsid w:val="00985F9C"/>
    <w:rsid w:val="00A51769"/>
    <w:rsid w:val="00A67834"/>
    <w:rsid w:val="00AC6787"/>
    <w:rsid w:val="00B743BD"/>
    <w:rsid w:val="00BA4C29"/>
    <w:rsid w:val="00BF2ABE"/>
    <w:rsid w:val="00C5315B"/>
    <w:rsid w:val="00C95CDB"/>
    <w:rsid w:val="00D03E1D"/>
    <w:rsid w:val="00D136CA"/>
    <w:rsid w:val="00D1750E"/>
    <w:rsid w:val="00E30001"/>
    <w:rsid w:val="00E36839"/>
    <w:rsid w:val="00EB2A1F"/>
    <w:rsid w:val="00EB7965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86630"/>
  <w14:defaultImageDpi w14:val="33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7C"/>
    <w:rPr>
      <w:rFonts w:ascii="Arial" w:eastAsia="Calibri" w:hAnsi="Arial" w:cs="Times New Roman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7C"/>
    <w:rPr>
      <w:rFonts w:ascii="Arial" w:eastAsia="Calibri" w:hAnsi="Arial" w:cs="Times New Roman"/>
      <w:szCs w:val="22"/>
      <w:lang w:val="en-GB"/>
    </w:rPr>
  </w:style>
  <w:style w:type="table" w:styleId="TableGrid">
    <w:name w:val="Table Grid"/>
    <w:basedOn w:val="TableNormal"/>
    <w:uiPriority w:val="59"/>
    <w:rsid w:val="003C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c2ba-4170-4718-a5ff-dddeae16ca32">
      <Terms xmlns="http://schemas.microsoft.com/office/infopath/2007/PartnerControls"/>
    </lcf76f155ced4ddcb4097134ff3c332f>
    <TaxCatchAll xmlns="d06b9faf-e485-43ba-9767-f211651fe416" xsi:nil="true"/>
    <VMActioned xmlns="31f7c2ba-4170-4718-a5ff-dddeae16ca32">N/A</VMActioned>
    <_dlc_DocId xmlns="d06b9faf-e485-43ba-9767-f211651fe416">COMENG-406079406-699861</_dlc_DocId>
    <_dlc_DocIdUrl xmlns="d06b9faf-e485-43ba-9767-f211651fe416">
      <Url>https://csucloudservices.sharepoint.com/teams/comms/_layouts/15/DocIdRedir.aspx?ID=COMENG-406079406-699861</Url>
      <Description>COMENG-406079406-699861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803C70C50249B000B3F4542A923E" ma:contentTypeVersion="1603" ma:contentTypeDescription="Create a new document." ma:contentTypeScope="" ma:versionID="ef3a41d6d13e03bbb88b310263891487">
  <xsd:schema xmlns:xsd="http://www.w3.org/2001/XMLSchema" xmlns:xs="http://www.w3.org/2001/XMLSchema" xmlns:p="http://schemas.microsoft.com/office/2006/metadata/properties" xmlns:ns2="d06b9faf-e485-43ba-9767-f211651fe416" xmlns:ns3="31f7c2ba-4170-4718-a5ff-dddeae16ca32" targetNamespace="http://schemas.microsoft.com/office/2006/metadata/properties" ma:root="true" ma:fieldsID="3719e1aa8289c5d30a0d76d759384445" ns2:_="" ns3:_="">
    <xsd:import namespace="d06b9faf-e485-43ba-9767-f211651fe416"/>
    <xsd:import namespace="31f7c2ba-4170-4718-a5ff-dddeae16ca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VMActione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c2ba-4170-4718-a5ff-dddeae16c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VMActioned" ma:index="21" nillable="true" ma:displayName="Voice Mail Actioned?" ma:default="N/A" ma:format="RadioButtons" ma:indexed="true" ma:internalName="VMAction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3E001-B966-4A84-A23F-DE821A009A5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5C0BEC-EEA0-4505-B1AD-AE8A82192086}">
  <ds:schemaRefs>
    <ds:schemaRef ds:uri="http://schemas.microsoft.com/office/2006/metadata/properties"/>
    <ds:schemaRef ds:uri="http://schemas.microsoft.com/office/infopath/2007/PartnerControls"/>
    <ds:schemaRef ds:uri="31f7c2ba-4170-4718-a5ff-dddeae16ca32"/>
    <ds:schemaRef ds:uri="d06b9faf-e485-43ba-9767-f211651fe416"/>
  </ds:schemaRefs>
</ds:datastoreItem>
</file>

<file path=customXml/itemProps3.xml><?xml version="1.0" encoding="utf-8"?>
<ds:datastoreItem xmlns:ds="http://schemas.openxmlformats.org/officeDocument/2006/customXml" ds:itemID="{09F8D397-051C-4F31-B0B2-71E4BB2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1f7c2ba-4170-4718-a5ff-dddeae16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B9921-35FA-4EA9-924E-92830156F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Agency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HOLDING, Donna (NHS BEDFORDSHIRE, LUTON AND MILTON KEYNES ICB - M1J4Y)</cp:lastModifiedBy>
  <cp:revision>2</cp:revision>
  <dcterms:created xsi:type="dcterms:W3CDTF">2023-03-30T16:40:00Z</dcterms:created>
  <dcterms:modified xsi:type="dcterms:W3CDTF">2023-03-30T16:40:00Z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0x010100BA76803C70C50249B000B3F4542A923E</vt:lpwstr>
  </property>
  <property fmtid="{D5CDD505-2E9C-101B-9397-08002B2CF9AE}" pid="3" name="_dlc_DocIdItemGuid">
    <vt:lpwstr>3756472c-09fe-4f62-ae6a-bf31cdb91a10</vt:lpwstr>
  </property>
  <property fmtid="{D5CDD505-2E9C-101B-9397-08002B2CF9AE}" pid="4" name="MediaServiceImageTags">
    <vt:lpwstr/>
  </property>
</Properties>
</file>