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2EB7" w14:textId="17BF9195" w:rsidR="00847571" w:rsidRPr="00A84263" w:rsidRDefault="00847571" w:rsidP="004E107C">
      <w:pPr>
        <w:ind w:left="1134" w:right="560"/>
        <w:rPr>
          <w:b/>
          <w:bCs/>
        </w:rPr>
      </w:pPr>
      <w:bookmarkStart w:id="0" w:name="_MacBuGuideStaticData_5613H"/>
      <w:bookmarkStart w:id="1" w:name="_MacBuGuideStaticData_533H"/>
      <w:bookmarkStart w:id="2" w:name="_MacBuGuideStaticData_6192V"/>
      <w:bookmarkStart w:id="3" w:name="_MacBuGuideStaticData_1930H"/>
    </w:p>
    <w:p w14:paraId="0A0908DC" w14:textId="77777777" w:rsidR="00A84263" w:rsidRPr="00A84263" w:rsidRDefault="00A84263" w:rsidP="00A84263">
      <w:pPr>
        <w:ind w:left="1134" w:right="560"/>
        <w:jc w:val="center"/>
        <w:rPr>
          <w:b/>
          <w:bCs/>
          <w:sz w:val="32"/>
          <w:szCs w:val="32"/>
        </w:rPr>
      </w:pPr>
      <w:r w:rsidRPr="00A84263">
        <w:rPr>
          <w:b/>
          <w:bCs/>
          <w:sz w:val="32"/>
          <w:szCs w:val="32"/>
        </w:rPr>
        <w:t xml:space="preserve">PREPARING FOR ENHANCED HEALTH IN CARE HOMES </w:t>
      </w:r>
    </w:p>
    <w:p w14:paraId="44F7EE88" w14:textId="77777777" w:rsidR="00A84263" w:rsidRPr="00A84263" w:rsidRDefault="00A84263" w:rsidP="00A84263">
      <w:pPr>
        <w:ind w:left="1134" w:right="560"/>
        <w:jc w:val="center"/>
        <w:rPr>
          <w:b/>
          <w:bCs/>
          <w:sz w:val="32"/>
          <w:szCs w:val="32"/>
        </w:rPr>
      </w:pPr>
    </w:p>
    <w:p w14:paraId="43C60A55" w14:textId="17A58BFC" w:rsidR="00847571" w:rsidRPr="00A84263" w:rsidRDefault="00A84263" w:rsidP="00A84263">
      <w:pPr>
        <w:ind w:left="1134" w:right="560"/>
        <w:jc w:val="center"/>
        <w:rPr>
          <w:b/>
          <w:bCs/>
          <w:sz w:val="32"/>
          <w:szCs w:val="32"/>
        </w:rPr>
      </w:pPr>
      <w:r w:rsidRPr="00A84263">
        <w:rPr>
          <w:b/>
          <w:bCs/>
          <w:sz w:val="32"/>
          <w:szCs w:val="32"/>
        </w:rPr>
        <w:t>VIRTUAL MDT MEETING</w:t>
      </w:r>
    </w:p>
    <w:p w14:paraId="195EEF81" w14:textId="77777777" w:rsidR="00A84263" w:rsidRPr="00A84263" w:rsidRDefault="00A84263" w:rsidP="00A84263">
      <w:pPr>
        <w:ind w:left="1134" w:right="560"/>
        <w:jc w:val="center"/>
        <w:rPr>
          <w:b/>
          <w:bCs/>
          <w:sz w:val="32"/>
          <w:szCs w:val="32"/>
        </w:rPr>
      </w:pPr>
    </w:p>
    <w:p w14:paraId="206D4ED8" w14:textId="7B0444DC" w:rsidR="00A84263" w:rsidRDefault="00A84263" w:rsidP="00A84263">
      <w:pPr>
        <w:ind w:left="1134" w:right="560"/>
        <w:jc w:val="center"/>
        <w:rPr>
          <w:b/>
          <w:bCs/>
          <w:sz w:val="32"/>
          <w:szCs w:val="32"/>
        </w:rPr>
      </w:pPr>
      <w:r w:rsidRPr="00A84263">
        <w:rPr>
          <w:b/>
          <w:bCs/>
          <w:sz w:val="32"/>
          <w:szCs w:val="32"/>
        </w:rPr>
        <w:t>CHECKLIST</w:t>
      </w:r>
    </w:p>
    <w:p w14:paraId="6DD2A7ED" w14:textId="77777777" w:rsidR="00C218AF" w:rsidRPr="00A84263" w:rsidRDefault="00C218AF" w:rsidP="00A84263">
      <w:pPr>
        <w:ind w:left="1134" w:right="560"/>
        <w:jc w:val="center"/>
        <w:rPr>
          <w:b/>
          <w:bCs/>
          <w:sz w:val="32"/>
          <w:szCs w:val="32"/>
        </w:rPr>
      </w:pPr>
    </w:p>
    <w:p w14:paraId="23E1976A" w14:textId="207A9028" w:rsidR="00A84263" w:rsidRPr="00A84263" w:rsidRDefault="00A84263" w:rsidP="00A84263">
      <w:pPr>
        <w:ind w:left="1134" w:right="560"/>
        <w:jc w:val="center"/>
        <w:rPr>
          <w:sz w:val="32"/>
          <w:szCs w:val="32"/>
        </w:rPr>
      </w:pPr>
    </w:p>
    <w:p w14:paraId="18F90F6C" w14:textId="678A0D9A" w:rsidR="00A84263" w:rsidRDefault="00A84263" w:rsidP="00C218AF">
      <w:pPr>
        <w:ind w:right="560"/>
      </w:pPr>
      <w:r>
        <w:t>Below is a list of key tasks to be completed ahead of each MDT meeting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6946"/>
        <w:gridCol w:w="236"/>
        <w:gridCol w:w="3308"/>
      </w:tblGrid>
      <w:tr w:rsidR="00A84263" w14:paraId="55D7658E" w14:textId="77777777" w:rsidTr="00A8426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3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14F31C64" w14:textId="77777777" w:rsidR="00A84263" w:rsidRDefault="00A84263" w:rsidP="004E107C">
            <w:pPr>
              <w:ind w:right="560"/>
            </w:pPr>
          </w:p>
        </w:tc>
        <w:tc>
          <w:tcPr>
            <w:tcW w:w="236" w:type="dxa"/>
          </w:tcPr>
          <w:p w14:paraId="4D94F25B" w14:textId="77777777" w:rsidR="00A84263" w:rsidRDefault="00A84263" w:rsidP="004E107C">
            <w:pPr>
              <w:ind w:right="5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4263" w14:paraId="75D65B77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435FCDDB" w14:textId="39C12A52" w:rsidR="00A84263" w:rsidRDefault="00A84263" w:rsidP="004E107C">
            <w:pPr>
              <w:ind w:right="560"/>
            </w:pPr>
            <w:r>
              <w:t>Action</w:t>
            </w:r>
          </w:p>
        </w:tc>
        <w:tc>
          <w:tcPr>
            <w:tcW w:w="3544" w:type="dxa"/>
            <w:gridSpan w:val="2"/>
          </w:tcPr>
          <w:p w14:paraId="4D691928" w14:textId="109DDA14" w:rsidR="00A84263" w:rsidRPr="00A84263" w:rsidRDefault="00A84263" w:rsidP="004E107C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84263">
              <w:rPr>
                <w:b/>
                <w:bCs/>
              </w:rPr>
              <w:t xml:space="preserve">Status – Completed Yes/No </w:t>
            </w:r>
          </w:p>
        </w:tc>
      </w:tr>
      <w:tr w:rsidR="00A84263" w14:paraId="3125BEF2" w14:textId="77777777" w:rsidTr="00A8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00EBB609" w14:textId="77777777" w:rsidR="00A84263" w:rsidRDefault="00A84263" w:rsidP="004E107C">
            <w:pPr>
              <w:ind w:right="560"/>
            </w:pPr>
            <w:r w:rsidRPr="00A84263">
              <w:rPr>
                <w:b w:val="0"/>
                <w:bCs w:val="0"/>
              </w:rPr>
              <w:t>Date Agreed for meeting</w:t>
            </w:r>
          </w:p>
          <w:p w14:paraId="3B7FDF0A" w14:textId="12C3E9C4" w:rsidR="00A84263" w:rsidRPr="00A84263" w:rsidRDefault="00A84263" w:rsidP="004E107C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339C5162" w14:textId="77777777" w:rsidR="00A84263" w:rsidRDefault="00A84263" w:rsidP="004E107C">
            <w:pPr>
              <w:ind w:right="5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18AF" w14:paraId="111B5372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58625EC5" w14:textId="77777777" w:rsidR="00C218AF" w:rsidRDefault="00C218AF" w:rsidP="004E107C">
            <w:pPr>
              <w:ind w:right="560"/>
            </w:pPr>
            <w:r>
              <w:rPr>
                <w:b w:val="0"/>
                <w:bCs w:val="0"/>
              </w:rPr>
              <w:t>Dedicated time allocated to allow detailed discussions</w:t>
            </w:r>
          </w:p>
          <w:p w14:paraId="25BB56A2" w14:textId="433EB995" w:rsidR="00C218AF" w:rsidRDefault="00C218AF" w:rsidP="004E107C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1EF75241" w14:textId="77777777" w:rsidR="00C218AF" w:rsidRDefault="00C218AF" w:rsidP="004E107C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4263" w14:paraId="578FD85F" w14:textId="77777777" w:rsidTr="00A8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1CC35AF3" w14:textId="77777777" w:rsidR="00A84263" w:rsidRDefault="00A84263" w:rsidP="004E107C">
            <w:pPr>
              <w:ind w:right="560"/>
            </w:pPr>
            <w:r>
              <w:rPr>
                <w:b w:val="0"/>
                <w:bCs w:val="0"/>
              </w:rPr>
              <w:t>Administrator Appointed for meeting</w:t>
            </w:r>
          </w:p>
          <w:p w14:paraId="34E40F55" w14:textId="6EBB2690" w:rsidR="00A84263" w:rsidRPr="00A84263" w:rsidRDefault="00A84263" w:rsidP="004E107C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2C2D0E71" w14:textId="77777777" w:rsidR="00A84263" w:rsidRDefault="00A84263" w:rsidP="004E107C">
            <w:pPr>
              <w:ind w:right="5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4263" w14:paraId="391B746A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158C1B24" w14:textId="77777777" w:rsidR="00A84263" w:rsidRDefault="00A84263" w:rsidP="004E107C">
            <w:pPr>
              <w:ind w:right="560"/>
            </w:pPr>
            <w:r>
              <w:rPr>
                <w:b w:val="0"/>
                <w:bCs w:val="0"/>
              </w:rPr>
              <w:t>Chairperson nominated to lead meeting</w:t>
            </w:r>
          </w:p>
          <w:p w14:paraId="446C8DC0" w14:textId="67E69FC4" w:rsidR="00A84263" w:rsidRPr="00A84263" w:rsidRDefault="00A84263" w:rsidP="004E107C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1386E568" w14:textId="77777777" w:rsidR="00A84263" w:rsidRDefault="00A84263" w:rsidP="004E107C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4263" w14:paraId="3A341B4F" w14:textId="77777777" w:rsidTr="00A8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0C4820E7" w14:textId="77777777" w:rsidR="00A84263" w:rsidRDefault="00A84263" w:rsidP="004E107C">
            <w:pPr>
              <w:ind w:right="560"/>
            </w:pPr>
            <w:r w:rsidRPr="00A84263">
              <w:rPr>
                <w:b w:val="0"/>
                <w:bCs w:val="0"/>
              </w:rPr>
              <w:t>Diary Invite Sent</w:t>
            </w:r>
          </w:p>
          <w:p w14:paraId="101B2927" w14:textId="6DB322BA" w:rsidR="00A84263" w:rsidRPr="00A84263" w:rsidRDefault="00A84263" w:rsidP="004E107C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7D066B78" w14:textId="77777777" w:rsidR="00A84263" w:rsidRDefault="00A84263" w:rsidP="004E107C">
            <w:pPr>
              <w:ind w:right="5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4263" w14:paraId="16CBEF23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44574F97" w14:textId="78F3D235" w:rsidR="00A84263" w:rsidRDefault="00A84263" w:rsidP="004E107C">
            <w:pPr>
              <w:ind w:right="560"/>
            </w:pPr>
            <w:r w:rsidRPr="00A84263">
              <w:rPr>
                <w:b w:val="0"/>
                <w:bCs w:val="0"/>
              </w:rPr>
              <w:t>Diary Invite Accepted</w:t>
            </w:r>
            <w:r>
              <w:rPr>
                <w:b w:val="0"/>
                <w:bCs w:val="0"/>
              </w:rPr>
              <w:t xml:space="preserve"> (ensure core t</w:t>
            </w:r>
            <w:r w:rsidR="00C218AF">
              <w:rPr>
                <w:b w:val="0"/>
                <w:bCs w:val="0"/>
              </w:rPr>
              <w:t>eam</w:t>
            </w:r>
            <w:r>
              <w:rPr>
                <w:b w:val="0"/>
                <w:bCs w:val="0"/>
              </w:rPr>
              <w:t xml:space="preserve"> in attendance)</w:t>
            </w:r>
          </w:p>
          <w:p w14:paraId="7C087545" w14:textId="4622E927" w:rsidR="00A84263" w:rsidRPr="00A84263" w:rsidRDefault="00A84263" w:rsidP="004E107C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6B87D485" w14:textId="77777777" w:rsidR="00A84263" w:rsidRDefault="00A84263" w:rsidP="004E107C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4263" w14:paraId="74FFA2FC" w14:textId="77777777" w:rsidTr="00A8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48E76445" w14:textId="11E0F3E3" w:rsidR="00A84263" w:rsidRDefault="00A84263" w:rsidP="00A84263">
            <w:pPr>
              <w:ind w:right="560"/>
            </w:pPr>
            <w:r w:rsidRPr="00A84263">
              <w:rPr>
                <w:b w:val="0"/>
                <w:bCs w:val="0"/>
              </w:rPr>
              <w:t xml:space="preserve">Residents </w:t>
            </w:r>
            <w:r w:rsidRPr="00A84263">
              <w:rPr>
                <w:b w:val="0"/>
                <w:bCs w:val="0"/>
              </w:rPr>
              <w:t xml:space="preserve">to be discussed </w:t>
            </w:r>
            <w:r w:rsidRPr="00A84263">
              <w:rPr>
                <w:b w:val="0"/>
                <w:bCs w:val="0"/>
              </w:rPr>
              <w:t>Identified</w:t>
            </w:r>
            <w:r w:rsidR="00A60D2A">
              <w:rPr>
                <w:b w:val="0"/>
                <w:bCs w:val="0"/>
              </w:rPr>
              <w:t xml:space="preserve"> using clinical and carer judgement alongside risk stratification measures outlined in the Developing Effective EHCH MDT meetings resource pack</w:t>
            </w:r>
          </w:p>
          <w:p w14:paraId="28A1C98A" w14:textId="64952633" w:rsidR="00A84263" w:rsidRPr="00A84263" w:rsidRDefault="00A84263" w:rsidP="00A84263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61BD72F8" w14:textId="77777777" w:rsidR="00A84263" w:rsidRDefault="00A84263" w:rsidP="00A84263">
            <w:pPr>
              <w:ind w:right="5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4263" w14:paraId="6A31330C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10B0DBCE" w14:textId="33BD520F" w:rsidR="00A84263" w:rsidRDefault="00A84263" w:rsidP="00A84263">
            <w:pPr>
              <w:ind w:right="560"/>
            </w:pPr>
            <w:r w:rsidRPr="00A84263">
              <w:rPr>
                <w:b w:val="0"/>
                <w:bCs w:val="0"/>
              </w:rPr>
              <w:t>Agenda Shared</w:t>
            </w:r>
            <w:r>
              <w:rPr>
                <w:b w:val="0"/>
                <w:bCs w:val="0"/>
              </w:rPr>
              <w:t xml:space="preserve"> </w:t>
            </w:r>
          </w:p>
          <w:p w14:paraId="0E1CA6F8" w14:textId="6FFE7A90" w:rsidR="00A84263" w:rsidRPr="00A84263" w:rsidRDefault="00A84263" w:rsidP="00A84263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7C3E30A9" w14:textId="77777777" w:rsidR="00A84263" w:rsidRDefault="00A84263" w:rsidP="00A84263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4263" w14:paraId="24F81992" w14:textId="77777777" w:rsidTr="00A8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3BD0B2B7" w14:textId="1E3402B5" w:rsidR="00A84263" w:rsidRPr="00C218AF" w:rsidRDefault="00A84263" w:rsidP="00A84263">
            <w:pPr>
              <w:ind w:right="560"/>
              <w:rPr>
                <w:b w:val="0"/>
                <w:bCs w:val="0"/>
              </w:rPr>
            </w:pPr>
            <w:r w:rsidRPr="00C218AF">
              <w:rPr>
                <w:b w:val="0"/>
                <w:bCs w:val="0"/>
              </w:rPr>
              <w:t>Information about residents collated</w:t>
            </w:r>
            <w:r w:rsidR="00C218AF">
              <w:rPr>
                <w:b w:val="0"/>
                <w:bCs w:val="0"/>
              </w:rPr>
              <w:t>, current condition, results of any test or scans, latest observations etc</w:t>
            </w:r>
          </w:p>
          <w:p w14:paraId="7C803CB5" w14:textId="5BCBFDB3" w:rsidR="00A84263" w:rsidRPr="00C218AF" w:rsidRDefault="00A84263" w:rsidP="00A84263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5EA5D46D" w14:textId="77777777" w:rsidR="00A84263" w:rsidRDefault="00A84263" w:rsidP="00A84263">
            <w:pPr>
              <w:ind w:right="5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4263" w14:paraId="08345A83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7CDE3A37" w14:textId="77777777" w:rsidR="00A84263" w:rsidRDefault="00A84263" w:rsidP="00A84263">
            <w:pPr>
              <w:ind w:right="560"/>
            </w:pPr>
            <w:r w:rsidRPr="00C218AF">
              <w:rPr>
                <w:b w:val="0"/>
                <w:bCs w:val="0"/>
              </w:rPr>
              <w:t xml:space="preserve">Care Home </w:t>
            </w:r>
            <w:r w:rsidR="00C218AF" w:rsidRPr="00C218AF">
              <w:rPr>
                <w:b w:val="0"/>
                <w:bCs w:val="0"/>
              </w:rPr>
              <w:t>representative</w:t>
            </w:r>
            <w:r w:rsidRPr="00C218AF">
              <w:rPr>
                <w:b w:val="0"/>
                <w:bCs w:val="0"/>
              </w:rPr>
              <w:t xml:space="preserve"> appointed who know the resident and their family well</w:t>
            </w:r>
          </w:p>
          <w:p w14:paraId="5A143700" w14:textId="4C5891CD" w:rsidR="00C218AF" w:rsidRPr="00C218AF" w:rsidRDefault="00C218AF" w:rsidP="00A84263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548EE001" w14:textId="77777777" w:rsidR="00A84263" w:rsidRDefault="00A84263" w:rsidP="00A84263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18AF" w14:paraId="2DF182C7" w14:textId="77777777" w:rsidTr="00A8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050402BA" w14:textId="77777777" w:rsidR="00C218AF" w:rsidRDefault="00C218AF" w:rsidP="00A84263">
            <w:pPr>
              <w:ind w:right="560"/>
            </w:pPr>
            <w:r>
              <w:rPr>
                <w:b w:val="0"/>
                <w:bCs w:val="0"/>
              </w:rPr>
              <w:t>Notes from last meeting reviewed</w:t>
            </w:r>
          </w:p>
          <w:p w14:paraId="423B88F1" w14:textId="794C73D1" w:rsidR="00C218AF" w:rsidRPr="00C218AF" w:rsidRDefault="00C218AF" w:rsidP="00A84263">
            <w:pPr>
              <w:ind w:right="560"/>
              <w:rPr>
                <w:b w:val="0"/>
                <w:bCs w:val="0"/>
              </w:rPr>
            </w:pPr>
          </w:p>
        </w:tc>
        <w:tc>
          <w:tcPr>
            <w:tcW w:w="3544" w:type="dxa"/>
            <w:gridSpan w:val="2"/>
          </w:tcPr>
          <w:p w14:paraId="010167A3" w14:textId="77777777" w:rsidR="00C218AF" w:rsidRDefault="00C218AF" w:rsidP="00A84263">
            <w:pPr>
              <w:ind w:right="5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18AF" w14:paraId="6A994F87" w14:textId="77777777" w:rsidTr="00A8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0AF4D49F" w14:textId="55BCF9E7" w:rsidR="00C218AF" w:rsidRDefault="00C218AF" w:rsidP="00A84263">
            <w:pPr>
              <w:ind w:right="5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Any actions from last meeting followed up and completed in order to be able to provide an update at the meeting</w:t>
            </w:r>
          </w:p>
        </w:tc>
        <w:tc>
          <w:tcPr>
            <w:tcW w:w="3544" w:type="dxa"/>
            <w:gridSpan w:val="2"/>
          </w:tcPr>
          <w:p w14:paraId="6D8D8E4F" w14:textId="77777777" w:rsidR="00C218AF" w:rsidRDefault="00C218AF" w:rsidP="00A84263">
            <w:pPr>
              <w:ind w:right="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F872F6E" w14:textId="3AA7842D" w:rsidR="00847571" w:rsidRDefault="00847571" w:rsidP="004E107C">
      <w:pPr>
        <w:ind w:left="1134" w:right="560"/>
      </w:pPr>
    </w:p>
    <w:bookmarkEnd w:id="0"/>
    <w:bookmarkEnd w:id="1"/>
    <w:bookmarkEnd w:id="2"/>
    <w:bookmarkEnd w:id="3"/>
    <w:p w14:paraId="194FC5C8" w14:textId="4DCBF779" w:rsidR="00C5315B" w:rsidRDefault="00C5315B" w:rsidP="00C218AF">
      <w:pPr>
        <w:ind w:right="560"/>
      </w:pPr>
    </w:p>
    <w:sectPr w:rsidR="00C5315B" w:rsidSect="00A60D2A">
      <w:headerReference w:type="default" r:id="rId10"/>
      <w:footerReference w:type="default" r:id="rId11"/>
      <w:pgSz w:w="11900" w:h="16840"/>
      <w:pgMar w:top="2608" w:right="56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0571" w14:textId="77777777" w:rsidR="00EB2A1F" w:rsidRDefault="00EB2A1F" w:rsidP="004E107C">
      <w:r>
        <w:separator/>
      </w:r>
    </w:p>
  </w:endnote>
  <w:endnote w:type="continuationSeparator" w:id="0">
    <w:p w14:paraId="3FCBA20E" w14:textId="77777777" w:rsidR="00EB2A1F" w:rsidRDefault="00EB2A1F" w:rsidP="004E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2CD" w14:textId="77611358" w:rsidR="00C5315B" w:rsidRDefault="00072B1D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230196B" wp14:editId="534E486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41600"/>
          <wp:effectExtent l="0" t="0" r="3175" b="190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F6E8" w14:textId="77777777" w:rsidR="00EB2A1F" w:rsidRDefault="00EB2A1F" w:rsidP="004E107C">
      <w:r>
        <w:separator/>
      </w:r>
    </w:p>
  </w:footnote>
  <w:footnote w:type="continuationSeparator" w:id="0">
    <w:p w14:paraId="39E19401" w14:textId="77777777" w:rsidR="00EB2A1F" w:rsidRDefault="00EB2A1F" w:rsidP="004E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AF66" w14:textId="09C130A1" w:rsidR="00C5315B" w:rsidRDefault="00893A34">
    <w:pPr>
      <w:pStyle w:val="Header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37341DD" wp14:editId="42ADF34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920" cy="163908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20" cy="163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1750E"/>
    <w:rsid w:val="00026FEA"/>
    <w:rsid w:val="00072B1D"/>
    <w:rsid w:val="0014055E"/>
    <w:rsid w:val="00167C23"/>
    <w:rsid w:val="003D01A2"/>
    <w:rsid w:val="004C1E07"/>
    <w:rsid w:val="004D3DDD"/>
    <w:rsid w:val="004D51B4"/>
    <w:rsid w:val="004E107C"/>
    <w:rsid w:val="005B491B"/>
    <w:rsid w:val="006A783C"/>
    <w:rsid w:val="00763A09"/>
    <w:rsid w:val="00776C70"/>
    <w:rsid w:val="008125D3"/>
    <w:rsid w:val="00847571"/>
    <w:rsid w:val="00893A34"/>
    <w:rsid w:val="008B2C46"/>
    <w:rsid w:val="008F1137"/>
    <w:rsid w:val="00985F9C"/>
    <w:rsid w:val="00A51769"/>
    <w:rsid w:val="00A60D2A"/>
    <w:rsid w:val="00A67834"/>
    <w:rsid w:val="00A84263"/>
    <w:rsid w:val="00AC6787"/>
    <w:rsid w:val="00B743BD"/>
    <w:rsid w:val="00BA4C29"/>
    <w:rsid w:val="00BF2ABE"/>
    <w:rsid w:val="00C218AF"/>
    <w:rsid w:val="00C5315B"/>
    <w:rsid w:val="00C95CDB"/>
    <w:rsid w:val="00D03E1D"/>
    <w:rsid w:val="00D136CA"/>
    <w:rsid w:val="00D1750E"/>
    <w:rsid w:val="00E30001"/>
    <w:rsid w:val="00E36839"/>
    <w:rsid w:val="00EB2A1F"/>
    <w:rsid w:val="00EB7965"/>
    <w:rsid w:val="00F8174A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86630"/>
  <w14:defaultImageDpi w14:val="330"/>
  <w15:docId w15:val="{7D260366-AE2E-4FD6-98B9-C33697D9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DD"/>
    <w:rPr>
      <w:rFonts w:ascii="Arial" w:eastAsia="Calibri" w:hAnsi="Arial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D3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8475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5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7C"/>
    <w:rPr>
      <w:rFonts w:ascii="Arial" w:eastAsia="Calibri" w:hAnsi="Arial" w:cs="Times New Roman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7C"/>
    <w:rPr>
      <w:rFonts w:ascii="Arial" w:eastAsia="Calibri" w:hAnsi="Arial" w:cs="Times New Roman"/>
      <w:szCs w:val="22"/>
      <w:lang w:val="en-GB"/>
    </w:rPr>
  </w:style>
  <w:style w:type="table" w:styleId="TableGrid">
    <w:name w:val="Table Grid"/>
    <w:basedOn w:val="TableNormal"/>
    <w:uiPriority w:val="59"/>
    <w:rsid w:val="00A84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A8426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Patrick\Dropbox\Dropbox%20Yes%20Agency\Copyover\NHS%20Bedfordshire\10156%20NHS%20BLMK%20CCG%20Branding\TO%20CLIENT\Brand%20Toolkit%202021\MASTER%20DOCUMENTS\Template%20%20documents\BLMK%20CCG%20Letterhead%20Template%20(Values%20versio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6803C70C50249B000B3F4542A923E" ma:contentTypeVersion="1603" ma:contentTypeDescription="Create a new document." ma:contentTypeScope="" ma:versionID="ef3a41d6d13e03bbb88b310263891487">
  <xsd:schema xmlns:xsd="http://www.w3.org/2001/XMLSchema" xmlns:xs="http://www.w3.org/2001/XMLSchema" xmlns:p="http://schemas.microsoft.com/office/2006/metadata/properties" xmlns:ns2="d06b9faf-e485-43ba-9767-f211651fe416" xmlns:ns3="31f7c2ba-4170-4718-a5ff-dddeae16ca32" targetNamespace="http://schemas.microsoft.com/office/2006/metadata/properties" ma:root="true" ma:fieldsID="3719e1aa8289c5d30a0d76d759384445" ns2:_="" ns3:_="">
    <xsd:import namespace="d06b9faf-e485-43ba-9767-f211651fe416"/>
    <xsd:import namespace="31f7c2ba-4170-4718-a5ff-dddeae16ca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VMActioned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5f131c-f282-49ee-8324-d712b0bfdbce}" ma:internalName="TaxCatchAll" ma:showField="CatchAllData" ma:web="d06b9faf-e485-43ba-9767-f211651f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7c2ba-4170-4718-a5ff-dddeae16c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VMActioned" ma:index="21" nillable="true" ma:displayName="Voice Mail Actioned?" ma:default="N/A" ma:format="RadioButtons" ma:indexed="true" ma:internalName="VMAction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7c2ba-4170-4718-a5ff-dddeae16ca32">
      <Terms xmlns="http://schemas.microsoft.com/office/infopath/2007/PartnerControls"/>
    </lcf76f155ced4ddcb4097134ff3c332f>
    <TaxCatchAll xmlns="d06b9faf-e485-43ba-9767-f211651fe416" xsi:nil="true"/>
    <VMActioned xmlns="31f7c2ba-4170-4718-a5ff-dddeae16ca32">N/A</VMActioned>
    <_dlc_DocId xmlns="d06b9faf-e485-43ba-9767-f211651fe416">COMENG-406079406-699861</_dlc_DocId>
    <_dlc_DocIdUrl xmlns="d06b9faf-e485-43ba-9767-f211651fe416">
      <Url>https://csucloudservices.sharepoint.com/teams/comms/_layouts/15/DocIdRedir.aspx?ID=COMENG-406079406-699861</Url>
      <Description>COMENG-406079406-699861</Description>
    </_dlc_DocIdUrl>
  </documentManagement>
</p:properties>
</file>

<file path=customXml/itemProps1.xml><?xml version="1.0" encoding="utf-8"?>
<ds:datastoreItem xmlns:ds="http://schemas.openxmlformats.org/officeDocument/2006/customXml" ds:itemID="{09F8D397-051C-4F31-B0B2-71E4BB2C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9faf-e485-43ba-9767-f211651fe416"/>
    <ds:schemaRef ds:uri="31f7c2ba-4170-4718-a5ff-dddeae16c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B9921-35FA-4EA9-924E-92830156F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3E001-B966-4A84-A23F-DE821A009A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5C0BEC-EEA0-4505-B1AD-AE8A82192086}">
  <ds:schemaRefs>
    <ds:schemaRef ds:uri="http://schemas.microsoft.com/office/2006/metadata/properties"/>
    <ds:schemaRef ds:uri="http://schemas.microsoft.com/office/infopath/2007/PartnerControls"/>
    <ds:schemaRef ds:uri="31f7c2ba-4170-4718-a5ff-dddeae16ca32"/>
    <ds:schemaRef ds:uri="d06b9faf-e485-43ba-9767-f211651fe4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BLMK CCG Letterhead Template (Values version)</Template>
  <TotalTime>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Agency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Patrick</dc:creator>
  <cp:keywords/>
  <dc:description/>
  <cp:lastModifiedBy>HOLDING, Donna (NHS BEDFORDSHIRE, LUTON AND MILTON KEYNES ICB - M1J4Y)</cp:lastModifiedBy>
  <cp:revision>3</cp:revision>
  <dcterms:created xsi:type="dcterms:W3CDTF">2023-03-30T17:55:00Z</dcterms:created>
  <dcterms:modified xsi:type="dcterms:W3CDTF">2023-03-30T17:57:00Z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0x010100BA76803C70C50249B000B3F4542A923E</vt:lpwstr>
  </property>
  <property fmtid="{D5CDD505-2E9C-101B-9397-08002B2CF9AE}" pid="3" name="_dlc_DocIdItemGuid">
    <vt:lpwstr>3756472c-09fe-4f62-ae6a-bf31cdb91a10</vt:lpwstr>
  </property>
  <property fmtid="{D5CDD505-2E9C-101B-9397-08002B2CF9AE}" pid="4" name="MediaServiceImageTags">
    <vt:lpwstr/>
  </property>
</Properties>
</file>